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7130F" w14:textId="77777777" w:rsidR="00B01CAC" w:rsidRDefault="00B01CAC" w:rsidP="00A07D80">
      <w:pPr>
        <w:framePr w:w="2926" w:h="3136" w:hRule="exact" w:hSpace="181" w:wrap="around" w:vAnchor="page" w:hAnchor="page" w:x="8505" w:y="2446" w:anchorLock="1"/>
        <w:spacing w:line="120" w:lineRule="exact"/>
        <w:rPr>
          <w:sz w:val="20"/>
        </w:rPr>
      </w:pPr>
    </w:p>
    <w:p w14:paraId="4F331112" w14:textId="1B32B59B" w:rsidR="00B01CAC" w:rsidRDefault="00A07D80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sz w:val="20"/>
        </w:rPr>
      </w:pPr>
      <w:r>
        <w:rPr>
          <w:sz w:val="20"/>
        </w:rPr>
        <w:t>Pressesprecher:</w:t>
      </w:r>
      <w:r w:rsidR="005B6672">
        <w:rPr>
          <w:sz w:val="20"/>
        </w:rPr>
        <w:t xml:space="preserve">           </w:t>
      </w:r>
      <w:bookmarkStart w:id="0" w:name="Bearbeiter"/>
      <w:bookmarkEnd w:id="0"/>
      <w:r>
        <w:rPr>
          <w:sz w:val="20"/>
        </w:rPr>
        <w:t>Patrick</w:t>
      </w:r>
      <w:r w:rsidR="00C064DD">
        <w:rPr>
          <w:sz w:val="20"/>
        </w:rPr>
        <w:t xml:space="preserve"> Schüring</w:t>
      </w:r>
    </w:p>
    <w:p w14:paraId="7522CBA8" w14:textId="7550AF25" w:rsidR="00B01CAC" w:rsidRPr="00F87723" w:rsidRDefault="00756036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sz w:val="20"/>
        </w:rPr>
      </w:pPr>
      <w:r w:rsidRPr="00F87723">
        <w:rPr>
          <w:sz w:val="20"/>
        </w:rPr>
        <w:t>Tel.</w:t>
      </w:r>
      <w:r w:rsidR="00B01CAC" w:rsidRPr="00F87723">
        <w:rPr>
          <w:sz w:val="20"/>
        </w:rPr>
        <w:t xml:space="preserve">: </w:t>
      </w:r>
      <w:r w:rsidR="00B01CAC" w:rsidRPr="00F87723">
        <w:rPr>
          <w:sz w:val="20"/>
        </w:rPr>
        <w:tab/>
      </w:r>
      <w:bookmarkStart w:id="1" w:name="Telefon"/>
      <w:bookmarkEnd w:id="1"/>
      <w:r w:rsidR="00B87CD1">
        <w:rPr>
          <w:sz w:val="20"/>
        </w:rPr>
        <w:t xml:space="preserve">            </w:t>
      </w:r>
      <w:proofErr w:type="gramStart"/>
      <w:r w:rsidR="00B87CD1">
        <w:rPr>
          <w:sz w:val="20"/>
        </w:rPr>
        <w:t xml:space="preserve">   </w:t>
      </w:r>
      <w:r w:rsidR="007B73C8" w:rsidRPr="00F87723">
        <w:rPr>
          <w:sz w:val="20"/>
        </w:rPr>
        <w:t>(</w:t>
      </w:r>
      <w:proofErr w:type="gramEnd"/>
      <w:r w:rsidR="00B01CAC" w:rsidRPr="00F87723">
        <w:rPr>
          <w:sz w:val="20"/>
        </w:rPr>
        <w:t>03301</w:t>
      </w:r>
      <w:r w:rsidR="007B73C8" w:rsidRPr="00F87723">
        <w:rPr>
          <w:sz w:val="20"/>
        </w:rPr>
        <w:t xml:space="preserve">) </w:t>
      </w:r>
      <w:r w:rsidR="00B01CAC" w:rsidRPr="00F87723">
        <w:rPr>
          <w:sz w:val="20"/>
        </w:rPr>
        <w:t>850</w:t>
      </w:r>
      <w:r w:rsidR="007B73C8" w:rsidRPr="00F87723">
        <w:rPr>
          <w:sz w:val="20"/>
        </w:rPr>
        <w:t xml:space="preserve"> </w:t>
      </w:r>
      <w:r w:rsidR="0050199A" w:rsidRPr="00F87723">
        <w:rPr>
          <w:sz w:val="20"/>
        </w:rPr>
        <w:t xml:space="preserve">– </w:t>
      </w:r>
      <w:r w:rsidR="00C064DD" w:rsidRPr="00F87723">
        <w:rPr>
          <w:sz w:val="20"/>
        </w:rPr>
        <w:t>2010</w:t>
      </w:r>
      <w:r w:rsidR="007B73C8" w:rsidRPr="00F87723">
        <w:rPr>
          <w:sz w:val="20"/>
        </w:rPr>
        <w:t xml:space="preserve"> </w:t>
      </w:r>
    </w:p>
    <w:p w14:paraId="56B8CEFB" w14:textId="77777777" w:rsidR="009F40BB" w:rsidRDefault="009F40BB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sz w:val="20"/>
          <w:szCs w:val="20"/>
          <w:lang w:val="it-IT"/>
        </w:rPr>
      </w:pPr>
    </w:p>
    <w:p w14:paraId="3C63D3B6" w14:textId="6B37CCCD" w:rsidR="00A07D80" w:rsidRPr="00A07D80" w:rsidRDefault="00B01CAC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sz w:val="20"/>
          <w:szCs w:val="20"/>
          <w:lang w:val="it-IT"/>
        </w:rPr>
      </w:pPr>
      <w:r w:rsidRPr="00A07D80">
        <w:rPr>
          <w:sz w:val="20"/>
          <w:szCs w:val="20"/>
          <w:lang w:val="it-IT"/>
        </w:rPr>
        <w:t>Internet:</w:t>
      </w:r>
    </w:p>
    <w:p w14:paraId="7D1D6746" w14:textId="77777777" w:rsidR="00BC3FD8" w:rsidRPr="001130BE" w:rsidRDefault="00BC3FD8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rStyle w:val="Hyperlink"/>
          <w:sz w:val="20"/>
          <w:szCs w:val="20"/>
          <w:lang w:val="it-IT"/>
        </w:rPr>
      </w:pPr>
      <w:r w:rsidRPr="00BC3FD8">
        <w:rPr>
          <w:rStyle w:val="Hyperlink"/>
          <w:sz w:val="20"/>
          <w:szCs w:val="20"/>
          <w:lang w:val="it-IT"/>
        </w:rPr>
        <w:t xml:space="preserve">http://www.polizei.brandenburg.de </w:t>
      </w:r>
    </w:p>
    <w:p w14:paraId="1F07E335" w14:textId="492A76D3" w:rsidR="00B87CD1" w:rsidRPr="00A07D80" w:rsidRDefault="00D16945" w:rsidP="00A07D80">
      <w:pPr>
        <w:framePr w:w="2926" w:h="3136" w:hRule="exact" w:hSpace="181" w:wrap="around" w:vAnchor="page" w:hAnchor="page" w:x="8505" w:y="2446" w:anchorLock="1"/>
        <w:tabs>
          <w:tab w:val="left" w:pos="794"/>
        </w:tabs>
        <w:spacing w:line="240" w:lineRule="exact"/>
        <w:rPr>
          <w:sz w:val="20"/>
          <w:szCs w:val="20"/>
          <w:lang w:val="it-IT"/>
        </w:rPr>
      </w:pPr>
      <w:r>
        <w:fldChar w:fldCharType="begin"/>
      </w:r>
      <w:r w:rsidRPr="00731D89">
        <w:rPr>
          <w:lang w:val="it-IT"/>
          <w:rPrChange w:id="2" w:author="HPol Schüring, Patrick" w:date="2025-12-15T09:11:00Z">
            <w:rPr/>
          </w:rPrChange>
        </w:rPr>
        <w:instrText xml:space="preserve"> HYPERLINK "http://www.polizei-brandenburg-karriere.de" </w:instrText>
      </w:r>
      <w:r>
        <w:fldChar w:fldCharType="separate"/>
      </w:r>
      <w:r w:rsidR="00B87CD1" w:rsidRPr="004929CD">
        <w:rPr>
          <w:rStyle w:val="Hyperlink"/>
          <w:sz w:val="20"/>
          <w:szCs w:val="20"/>
          <w:lang w:val="it-IT"/>
        </w:rPr>
        <w:t>www.polizei-brandenburg-karriere.de</w:t>
      </w:r>
      <w:r>
        <w:rPr>
          <w:rStyle w:val="Hyperlink"/>
          <w:sz w:val="20"/>
          <w:szCs w:val="20"/>
          <w:lang w:val="it-IT"/>
        </w:rPr>
        <w:fldChar w:fldCharType="end"/>
      </w:r>
    </w:p>
    <w:p w14:paraId="48F418C7" w14:textId="77777777" w:rsidR="00A07D80" w:rsidRPr="00E97845" w:rsidRDefault="00A07D80" w:rsidP="00401B61">
      <w:pPr>
        <w:pStyle w:val="Titel"/>
        <w:rPr>
          <w:rFonts w:ascii="Arial Narrow" w:hAnsi="Arial Narrow"/>
          <w:lang w:val="it-IT"/>
        </w:rPr>
      </w:pPr>
    </w:p>
    <w:p w14:paraId="57676EEC" w14:textId="09706F97" w:rsidR="009214F1" w:rsidRPr="00E97845" w:rsidRDefault="00401B61" w:rsidP="00401B61">
      <w:pPr>
        <w:pStyle w:val="Titel"/>
        <w:rPr>
          <w:rFonts w:ascii="Arial Narrow" w:hAnsi="Arial Narrow"/>
          <w:lang w:val="it-IT"/>
        </w:rPr>
      </w:pPr>
      <w:proofErr w:type="spellStart"/>
      <w:r w:rsidRPr="00E97845">
        <w:rPr>
          <w:rFonts w:ascii="Arial Narrow" w:hAnsi="Arial Narrow"/>
          <w:lang w:val="it-IT"/>
        </w:rPr>
        <w:t>Press</w:t>
      </w:r>
      <w:r w:rsidR="00756036" w:rsidRPr="00E97845">
        <w:rPr>
          <w:rFonts w:ascii="Arial Narrow" w:hAnsi="Arial Narrow"/>
          <w:lang w:val="it-IT"/>
        </w:rPr>
        <w:t>e</w:t>
      </w:r>
      <w:r w:rsidR="005D6DA6" w:rsidRPr="00E97845">
        <w:rPr>
          <w:rFonts w:ascii="Arial Narrow" w:hAnsi="Arial Narrow"/>
          <w:lang w:val="it-IT"/>
        </w:rPr>
        <w:t>information</w:t>
      </w:r>
      <w:proofErr w:type="spellEnd"/>
    </w:p>
    <w:p w14:paraId="36172B67" w14:textId="77777777" w:rsidR="005B3751" w:rsidRPr="00E97845" w:rsidRDefault="005B3751" w:rsidP="00401B61">
      <w:pPr>
        <w:tabs>
          <w:tab w:val="left" w:pos="2210"/>
        </w:tabs>
        <w:rPr>
          <w:lang w:val="it-IT"/>
        </w:rPr>
      </w:pPr>
    </w:p>
    <w:p w14:paraId="0BF1D7B8" w14:textId="1F8C3FD5" w:rsidR="005B6672" w:rsidRPr="00E97845" w:rsidRDefault="005B6672" w:rsidP="005B6672">
      <w:pPr>
        <w:tabs>
          <w:tab w:val="left" w:pos="2210"/>
        </w:tabs>
        <w:rPr>
          <w:color w:val="FF0000"/>
          <w:sz w:val="28"/>
          <w:lang w:val="it-IT"/>
        </w:rPr>
      </w:pPr>
    </w:p>
    <w:p w14:paraId="57ED5CBF" w14:textId="77777777" w:rsidR="005B6672" w:rsidRPr="00E97845" w:rsidRDefault="005B6672" w:rsidP="005B6672">
      <w:pPr>
        <w:tabs>
          <w:tab w:val="left" w:pos="2210"/>
        </w:tabs>
        <w:rPr>
          <w:color w:val="FF0000"/>
          <w:sz w:val="28"/>
          <w:lang w:val="it-IT"/>
        </w:rPr>
      </w:pPr>
    </w:p>
    <w:p w14:paraId="14BFE198" w14:textId="3315F5D6" w:rsidR="00815A14" w:rsidRPr="00A07D80" w:rsidRDefault="00DE446A" w:rsidP="00A07D80">
      <w:pPr>
        <w:jc w:val="right"/>
        <w:rPr>
          <w:b/>
        </w:rPr>
      </w:pPr>
      <w:r w:rsidRPr="00401B61">
        <w:t>Oranienburg</w:t>
      </w:r>
      <w:r w:rsidR="00E274DA" w:rsidRPr="00401B61">
        <w:t>,</w:t>
      </w:r>
      <w:r w:rsidR="00C4621D">
        <w:t xml:space="preserve"> 15.12.</w:t>
      </w:r>
      <w:r w:rsidR="001F60B0">
        <w:t>2025</w:t>
      </w:r>
    </w:p>
    <w:p w14:paraId="203E4303" w14:textId="77777777" w:rsidR="009A61DF" w:rsidRPr="00A07D80" w:rsidRDefault="009A61DF" w:rsidP="00A249E9">
      <w:pPr>
        <w:rPr>
          <w:b/>
        </w:rPr>
      </w:pPr>
    </w:p>
    <w:p w14:paraId="0F9D85D0" w14:textId="353F010D" w:rsidR="00756036" w:rsidRDefault="000D0B75" w:rsidP="00756036">
      <w:pPr>
        <w:rPr>
          <w:b/>
          <w:sz w:val="32"/>
          <w:szCs w:val="32"/>
        </w:rPr>
      </w:pPr>
      <w:r>
        <w:rPr>
          <w:b/>
          <w:sz w:val="32"/>
          <w:szCs w:val="32"/>
        </w:rPr>
        <w:t>Auftakt</w:t>
      </w:r>
      <w:r w:rsidR="00C4621D">
        <w:rPr>
          <w:b/>
          <w:sz w:val="32"/>
          <w:szCs w:val="32"/>
        </w:rPr>
        <w:t xml:space="preserve">konzert </w:t>
      </w:r>
      <w:r>
        <w:rPr>
          <w:b/>
          <w:sz w:val="32"/>
          <w:szCs w:val="32"/>
        </w:rPr>
        <w:t>in ein Jubiläumsjahr für die H</w:t>
      </w:r>
      <w:r w:rsidR="00573AD3">
        <w:rPr>
          <w:b/>
          <w:sz w:val="32"/>
          <w:szCs w:val="32"/>
        </w:rPr>
        <w:t>ochschule der Polizei</w:t>
      </w:r>
    </w:p>
    <w:p w14:paraId="1FD58097" w14:textId="5CB2F35A" w:rsidR="00C66E76" w:rsidRDefault="00C66E76" w:rsidP="00756036">
      <w:pPr>
        <w:rPr>
          <w:b/>
          <w:sz w:val="32"/>
          <w:szCs w:val="32"/>
        </w:rPr>
      </w:pPr>
    </w:p>
    <w:p w14:paraId="32107339" w14:textId="0C9EB547" w:rsidR="00E943C1" w:rsidRDefault="000D0B75" w:rsidP="000D0B75">
      <w:pPr>
        <w:pStyle w:val="Listenabsatz"/>
        <w:numPr>
          <w:ilvl w:val="0"/>
          <w:numId w:val="10"/>
        </w:numPr>
        <w:rPr>
          <w:i/>
          <w:szCs w:val="32"/>
        </w:rPr>
      </w:pPr>
      <w:r>
        <w:rPr>
          <w:i/>
          <w:szCs w:val="32"/>
        </w:rPr>
        <w:t>Ö</w:t>
      </w:r>
      <w:r w:rsidR="00900B84" w:rsidRPr="000D0B75">
        <w:rPr>
          <w:i/>
          <w:szCs w:val="32"/>
        </w:rPr>
        <w:t>ffentliche</w:t>
      </w:r>
      <w:r w:rsidR="00850D58">
        <w:rPr>
          <w:i/>
          <w:szCs w:val="32"/>
        </w:rPr>
        <w:t>s</w:t>
      </w:r>
      <w:r w:rsidR="00900B84" w:rsidRPr="000D0B75">
        <w:rPr>
          <w:i/>
          <w:szCs w:val="32"/>
        </w:rPr>
        <w:t xml:space="preserve"> und kostenfreie</w:t>
      </w:r>
      <w:r>
        <w:rPr>
          <w:i/>
          <w:szCs w:val="32"/>
        </w:rPr>
        <w:t>s</w:t>
      </w:r>
      <w:r w:rsidR="00900B84" w:rsidRPr="000D0B75">
        <w:rPr>
          <w:i/>
          <w:szCs w:val="32"/>
        </w:rPr>
        <w:t xml:space="preserve"> </w:t>
      </w:r>
      <w:r w:rsidRPr="000D0B75">
        <w:rPr>
          <w:i/>
          <w:szCs w:val="32"/>
        </w:rPr>
        <w:t>Auftakt</w:t>
      </w:r>
      <w:r w:rsidR="00900B84" w:rsidRPr="000D0B75">
        <w:rPr>
          <w:i/>
          <w:szCs w:val="32"/>
        </w:rPr>
        <w:t xml:space="preserve">konzert </w:t>
      </w:r>
      <w:r w:rsidRPr="000D0B75">
        <w:rPr>
          <w:i/>
          <w:szCs w:val="32"/>
        </w:rPr>
        <w:t xml:space="preserve">im feierlichen Rahmen </w:t>
      </w:r>
      <w:r w:rsidR="00900B84" w:rsidRPr="000D0B75">
        <w:rPr>
          <w:i/>
          <w:szCs w:val="32"/>
        </w:rPr>
        <w:t xml:space="preserve">mit dem Landespolizeiorchester Brandenburg </w:t>
      </w:r>
      <w:r w:rsidRPr="000D0B75">
        <w:rPr>
          <w:i/>
          <w:szCs w:val="32"/>
        </w:rPr>
        <w:t xml:space="preserve">markiert Start </w:t>
      </w:r>
      <w:r w:rsidR="00900B84" w:rsidRPr="000D0B75">
        <w:rPr>
          <w:i/>
          <w:szCs w:val="32"/>
        </w:rPr>
        <w:t xml:space="preserve">für </w:t>
      </w:r>
      <w:r>
        <w:rPr>
          <w:i/>
          <w:szCs w:val="32"/>
        </w:rPr>
        <w:t xml:space="preserve">HPolBB </w:t>
      </w:r>
      <w:r w:rsidRPr="000D0B75">
        <w:rPr>
          <w:i/>
          <w:szCs w:val="32"/>
        </w:rPr>
        <w:t xml:space="preserve">in ein ganz besonderes </w:t>
      </w:r>
      <w:r w:rsidR="00900B84" w:rsidRPr="000D0B75">
        <w:rPr>
          <w:i/>
          <w:szCs w:val="32"/>
        </w:rPr>
        <w:t>Jubiläumsjahr</w:t>
      </w:r>
    </w:p>
    <w:p w14:paraId="16B633F8" w14:textId="3F9D20E3" w:rsidR="000D0B75" w:rsidRDefault="000D0B75" w:rsidP="000D0B75">
      <w:pPr>
        <w:pStyle w:val="Listenabsatz"/>
        <w:numPr>
          <w:ilvl w:val="0"/>
          <w:numId w:val="10"/>
        </w:numPr>
        <w:rPr>
          <w:i/>
          <w:szCs w:val="32"/>
        </w:rPr>
      </w:pPr>
      <w:r w:rsidRPr="000D0B75">
        <w:rPr>
          <w:i/>
          <w:szCs w:val="32"/>
        </w:rPr>
        <w:t xml:space="preserve">2026 </w:t>
      </w:r>
      <w:r>
        <w:rPr>
          <w:i/>
          <w:szCs w:val="32"/>
        </w:rPr>
        <w:t xml:space="preserve">feiert </w:t>
      </w:r>
      <w:r w:rsidRPr="000D0B75">
        <w:rPr>
          <w:i/>
          <w:szCs w:val="32"/>
        </w:rPr>
        <w:t xml:space="preserve">der </w:t>
      </w:r>
      <w:r>
        <w:rPr>
          <w:i/>
          <w:szCs w:val="32"/>
        </w:rPr>
        <w:t>Hochschulc</w:t>
      </w:r>
      <w:r w:rsidRPr="000D0B75">
        <w:rPr>
          <w:i/>
          <w:szCs w:val="32"/>
        </w:rPr>
        <w:t>ampus Oranienburg 20</w:t>
      </w:r>
      <w:r>
        <w:rPr>
          <w:i/>
          <w:szCs w:val="32"/>
        </w:rPr>
        <w:t>-jähriges Jubiläum</w:t>
      </w:r>
      <w:r w:rsidRPr="000D0B75">
        <w:rPr>
          <w:i/>
          <w:szCs w:val="32"/>
        </w:rPr>
        <w:t xml:space="preserve"> </w:t>
      </w:r>
    </w:p>
    <w:p w14:paraId="4B052594" w14:textId="13D18B55" w:rsidR="000D0B75" w:rsidRPr="000D0B75" w:rsidRDefault="000D0B75" w:rsidP="000D0B75">
      <w:pPr>
        <w:pStyle w:val="Listenabsatz"/>
        <w:numPr>
          <w:ilvl w:val="0"/>
          <w:numId w:val="10"/>
        </w:numPr>
        <w:rPr>
          <w:i/>
          <w:szCs w:val="32"/>
        </w:rPr>
      </w:pPr>
      <w:r>
        <w:rPr>
          <w:i/>
          <w:szCs w:val="32"/>
        </w:rPr>
        <w:t>Die Brandenburger Polizei feiert z</w:t>
      </w:r>
      <w:r w:rsidRPr="000D0B75">
        <w:rPr>
          <w:i/>
          <w:szCs w:val="32"/>
        </w:rPr>
        <w:t>udem 35 Jahre Polizei in Bildung</w:t>
      </w:r>
      <w:r>
        <w:rPr>
          <w:i/>
          <w:szCs w:val="32"/>
        </w:rPr>
        <w:t xml:space="preserve"> nach der deutschen Wiedervereinigung</w:t>
      </w:r>
    </w:p>
    <w:p w14:paraId="094FE3D9" w14:textId="77777777" w:rsidR="00900B84" w:rsidRDefault="00900B84" w:rsidP="004C5461">
      <w:pPr>
        <w:spacing w:line="320" w:lineRule="atLeast"/>
        <w:rPr>
          <w:szCs w:val="32"/>
        </w:rPr>
      </w:pPr>
    </w:p>
    <w:p w14:paraId="7262CE7E" w14:textId="225E4A9C" w:rsidR="002E2BC2" w:rsidRDefault="00C4621D" w:rsidP="004C5461">
      <w:pPr>
        <w:spacing w:line="320" w:lineRule="atLeast"/>
        <w:rPr>
          <w:rFonts w:eastAsiaTheme="minorHAnsi" w:cstheme="minorBidi"/>
          <w:lang w:eastAsia="en-US"/>
        </w:rPr>
      </w:pPr>
      <w:r w:rsidRPr="00C4621D">
        <w:rPr>
          <w:rFonts w:eastAsiaTheme="minorHAnsi" w:cstheme="minorBidi"/>
          <w:lang w:eastAsia="en-US"/>
        </w:rPr>
        <w:t>M</w:t>
      </w:r>
      <w:r>
        <w:rPr>
          <w:rFonts w:eastAsiaTheme="minorHAnsi" w:cstheme="minorBidi"/>
          <w:lang w:eastAsia="en-US"/>
        </w:rPr>
        <w:t>it</w:t>
      </w:r>
      <w:r w:rsidRPr="00C4621D">
        <w:rPr>
          <w:rFonts w:eastAsiaTheme="minorHAnsi" w:cstheme="minorBidi"/>
          <w:lang w:eastAsia="en-US"/>
        </w:rPr>
        <w:t xml:space="preserve"> dem Landespolizeiorchester </w:t>
      </w:r>
      <w:r w:rsidR="000D0B75">
        <w:rPr>
          <w:rFonts w:eastAsiaTheme="minorHAnsi" w:cstheme="minorBidi"/>
          <w:lang w:eastAsia="en-US"/>
        </w:rPr>
        <w:t xml:space="preserve">Brandenburg </w:t>
      </w:r>
      <w:r w:rsidR="00573AD3">
        <w:rPr>
          <w:rFonts w:eastAsiaTheme="minorHAnsi" w:cstheme="minorBidi"/>
          <w:lang w:eastAsia="en-US"/>
        </w:rPr>
        <w:t xml:space="preserve">unter Leitung von Christian Köhler </w:t>
      </w:r>
      <w:r>
        <w:rPr>
          <w:rFonts w:eastAsiaTheme="minorHAnsi" w:cstheme="minorBidi"/>
          <w:lang w:eastAsia="en-US"/>
        </w:rPr>
        <w:t xml:space="preserve">startet die Hochschule der Polizei des Landes Brandenburg (HPolBB) musikalisch in </w:t>
      </w:r>
      <w:r w:rsidR="000D0B75">
        <w:rPr>
          <w:rFonts w:eastAsiaTheme="minorHAnsi" w:cstheme="minorBidi"/>
          <w:lang w:eastAsia="en-US"/>
        </w:rPr>
        <w:t>ihr Jubiläumsj</w:t>
      </w:r>
      <w:r>
        <w:rPr>
          <w:rFonts w:eastAsiaTheme="minorHAnsi" w:cstheme="minorBidi"/>
          <w:lang w:eastAsia="en-US"/>
        </w:rPr>
        <w:t xml:space="preserve">ahr 2026. </w:t>
      </w:r>
      <w:r w:rsidR="00731D89">
        <w:rPr>
          <w:rFonts w:eastAsiaTheme="minorHAnsi" w:cstheme="minorBidi"/>
          <w:lang w:eastAsia="en-US"/>
        </w:rPr>
        <w:t xml:space="preserve">Mit </w:t>
      </w:r>
      <w:r>
        <w:rPr>
          <w:rFonts w:eastAsiaTheme="minorHAnsi" w:cstheme="minorBidi"/>
          <w:lang w:eastAsia="en-US"/>
        </w:rPr>
        <w:t xml:space="preserve">dem Motto „Tanz“ werden </w:t>
      </w:r>
      <w:r w:rsidR="002E2BC2">
        <w:rPr>
          <w:rFonts w:eastAsiaTheme="minorHAnsi" w:cstheme="minorBidi"/>
          <w:lang w:eastAsia="en-US"/>
        </w:rPr>
        <w:t xml:space="preserve">einem breiten Publikum </w:t>
      </w:r>
      <w:r>
        <w:rPr>
          <w:rFonts w:eastAsiaTheme="minorHAnsi" w:cstheme="minorBidi"/>
          <w:lang w:eastAsia="en-US"/>
        </w:rPr>
        <w:t xml:space="preserve">musikalische Stücke </w:t>
      </w:r>
      <w:r w:rsidR="00573AD3">
        <w:rPr>
          <w:rFonts w:eastAsiaTheme="minorHAnsi" w:cstheme="minorBidi"/>
          <w:lang w:eastAsia="en-US"/>
        </w:rPr>
        <w:t xml:space="preserve">vom Walzer bis hin zur Operette </w:t>
      </w:r>
      <w:r w:rsidR="002E2BC2">
        <w:rPr>
          <w:rFonts w:eastAsiaTheme="minorHAnsi" w:cstheme="minorBidi"/>
          <w:lang w:eastAsia="en-US"/>
        </w:rPr>
        <w:t xml:space="preserve">auf </w:t>
      </w:r>
      <w:r w:rsidR="00731D89">
        <w:rPr>
          <w:rFonts w:eastAsiaTheme="minorHAnsi" w:cstheme="minorBidi"/>
          <w:lang w:eastAsia="en-US"/>
        </w:rPr>
        <w:t xml:space="preserve">höchstem </w:t>
      </w:r>
      <w:r w:rsidR="002E2BC2">
        <w:rPr>
          <w:rFonts w:eastAsiaTheme="minorHAnsi" w:cstheme="minorBidi"/>
          <w:lang w:eastAsia="en-US"/>
        </w:rPr>
        <w:t xml:space="preserve">Niveau </w:t>
      </w:r>
      <w:r>
        <w:rPr>
          <w:rFonts w:eastAsiaTheme="minorHAnsi" w:cstheme="minorBidi"/>
          <w:lang w:eastAsia="en-US"/>
        </w:rPr>
        <w:t xml:space="preserve">präsentiert. Das </w:t>
      </w:r>
      <w:r w:rsidR="000D0B75">
        <w:rPr>
          <w:rFonts w:eastAsiaTheme="minorHAnsi" w:cstheme="minorBidi"/>
          <w:lang w:eastAsia="en-US"/>
        </w:rPr>
        <w:t>Auftakt</w:t>
      </w:r>
      <w:r>
        <w:rPr>
          <w:rFonts w:eastAsiaTheme="minorHAnsi" w:cstheme="minorBidi"/>
          <w:lang w:eastAsia="en-US"/>
        </w:rPr>
        <w:t xml:space="preserve">konzert wird </w:t>
      </w:r>
      <w:proofErr w:type="gramStart"/>
      <w:r>
        <w:rPr>
          <w:rFonts w:eastAsiaTheme="minorHAnsi" w:cstheme="minorBidi"/>
          <w:lang w:eastAsia="en-US"/>
        </w:rPr>
        <w:t>um spannende</w:t>
      </w:r>
      <w:proofErr w:type="gramEnd"/>
      <w:r>
        <w:rPr>
          <w:rFonts w:eastAsiaTheme="minorHAnsi" w:cstheme="minorBidi"/>
          <w:lang w:eastAsia="en-US"/>
        </w:rPr>
        <w:t xml:space="preserve"> Erzählungen aus der Geschichte </w:t>
      </w:r>
      <w:r w:rsidR="002E2BC2">
        <w:rPr>
          <w:rFonts w:eastAsiaTheme="minorHAnsi" w:cstheme="minorBidi"/>
          <w:lang w:eastAsia="en-US"/>
        </w:rPr>
        <w:t xml:space="preserve">der </w:t>
      </w:r>
      <w:r>
        <w:rPr>
          <w:rFonts w:eastAsiaTheme="minorHAnsi" w:cstheme="minorBidi"/>
          <w:lang w:eastAsia="en-US"/>
        </w:rPr>
        <w:t>Hochschule</w:t>
      </w:r>
      <w:r w:rsidR="00573AD3">
        <w:rPr>
          <w:rFonts w:eastAsiaTheme="minorHAnsi" w:cstheme="minorBidi"/>
          <w:lang w:eastAsia="en-US"/>
        </w:rPr>
        <w:t xml:space="preserve"> ergänzt</w:t>
      </w:r>
      <w:r w:rsidR="00F04BFA">
        <w:rPr>
          <w:rFonts w:eastAsiaTheme="minorHAnsi" w:cstheme="minorBidi"/>
          <w:lang w:eastAsia="en-US"/>
        </w:rPr>
        <w:t>.</w:t>
      </w:r>
    </w:p>
    <w:p w14:paraId="209274B7" w14:textId="77777777" w:rsidR="002E2BC2" w:rsidRDefault="002E2BC2" w:rsidP="004C5461">
      <w:pPr>
        <w:spacing w:line="320" w:lineRule="atLeast"/>
        <w:rPr>
          <w:rFonts w:eastAsiaTheme="minorHAnsi" w:cstheme="minorBidi"/>
          <w:lang w:eastAsia="en-US"/>
        </w:rPr>
      </w:pPr>
    </w:p>
    <w:p w14:paraId="6A9C938C" w14:textId="559B0CCB" w:rsidR="004C5461" w:rsidRPr="00C4621D" w:rsidRDefault="004C5461" w:rsidP="004C5461">
      <w:pPr>
        <w:spacing w:line="320" w:lineRule="atLeast"/>
        <w:rPr>
          <w:rFonts w:eastAsiaTheme="minorHAnsi" w:cstheme="minorBidi"/>
          <w:lang w:eastAsia="en-US"/>
        </w:rPr>
      </w:pPr>
      <w:r w:rsidRPr="00C4621D">
        <w:rPr>
          <w:rFonts w:eastAsiaTheme="minorHAnsi" w:cstheme="minorBidi"/>
          <w:lang w:eastAsia="en-US"/>
        </w:rPr>
        <w:t xml:space="preserve">Im Anschluss an das Konzert erhalten </w:t>
      </w:r>
      <w:r w:rsidR="00116B2F">
        <w:rPr>
          <w:rFonts w:eastAsiaTheme="minorHAnsi" w:cstheme="minorBidi"/>
          <w:lang w:eastAsia="en-US"/>
        </w:rPr>
        <w:t>alle Gäste</w:t>
      </w:r>
      <w:bookmarkStart w:id="3" w:name="_GoBack"/>
      <w:bookmarkEnd w:id="3"/>
      <w:r>
        <w:rPr>
          <w:rFonts w:eastAsiaTheme="minorHAnsi" w:cstheme="minorBidi"/>
          <w:lang w:eastAsia="en-US"/>
        </w:rPr>
        <w:t xml:space="preserve"> </w:t>
      </w:r>
      <w:r w:rsidRPr="00C4621D">
        <w:rPr>
          <w:rFonts w:eastAsiaTheme="minorHAnsi" w:cstheme="minorBidi"/>
          <w:lang w:eastAsia="en-US"/>
        </w:rPr>
        <w:t xml:space="preserve">die einmalige Gelegenheit an einem </w:t>
      </w:r>
      <w:r w:rsidR="00D447BC">
        <w:rPr>
          <w:rFonts w:eastAsiaTheme="minorHAnsi" w:cstheme="minorBidi"/>
          <w:lang w:eastAsia="en-US"/>
        </w:rPr>
        <w:t xml:space="preserve">geführten </w:t>
      </w:r>
      <w:r>
        <w:rPr>
          <w:rFonts w:eastAsiaTheme="minorHAnsi" w:cstheme="minorBidi"/>
          <w:lang w:eastAsia="en-US"/>
        </w:rPr>
        <w:t>Campusr</w:t>
      </w:r>
      <w:r w:rsidRPr="00C4621D">
        <w:rPr>
          <w:rFonts w:eastAsiaTheme="minorHAnsi" w:cstheme="minorBidi"/>
          <w:lang w:eastAsia="en-US"/>
        </w:rPr>
        <w:t xml:space="preserve">undgang teilzunehmen und so die </w:t>
      </w:r>
      <w:r w:rsidR="00850D58">
        <w:rPr>
          <w:rFonts w:eastAsiaTheme="minorHAnsi" w:cstheme="minorBidi"/>
          <w:lang w:eastAsia="en-US"/>
        </w:rPr>
        <w:t xml:space="preserve">Geschichte </w:t>
      </w:r>
      <w:r w:rsidRPr="00C4621D">
        <w:rPr>
          <w:rFonts w:eastAsiaTheme="minorHAnsi" w:cstheme="minorBidi"/>
          <w:lang w:eastAsia="en-US"/>
        </w:rPr>
        <w:t xml:space="preserve">des </w:t>
      </w:r>
      <w:r>
        <w:rPr>
          <w:rFonts w:eastAsiaTheme="minorHAnsi" w:cstheme="minorBidi"/>
          <w:lang w:eastAsia="en-US"/>
        </w:rPr>
        <w:t>G</w:t>
      </w:r>
      <w:r w:rsidRPr="00C4621D">
        <w:rPr>
          <w:rFonts w:eastAsiaTheme="minorHAnsi" w:cstheme="minorBidi"/>
          <w:lang w:eastAsia="en-US"/>
        </w:rPr>
        <w:t>eländes kennenzulernen</w:t>
      </w:r>
      <w:r w:rsidR="00116B2F">
        <w:rPr>
          <w:rFonts w:eastAsiaTheme="minorHAnsi" w:cstheme="minorBidi"/>
          <w:lang w:eastAsia="en-US"/>
        </w:rPr>
        <w:t xml:space="preserve">, das mittelbar an die </w:t>
      </w:r>
      <w:r>
        <w:rPr>
          <w:rFonts w:eastAsiaTheme="minorHAnsi" w:cstheme="minorBidi"/>
          <w:lang w:eastAsia="en-US"/>
        </w:rPr>
        <w:t>Gedenkstätte Sachsenhausen grenzt</w:t>
      </w:r>
      <w:r w:rsidRPr="00C4621D">
        <w:rPr>
          <w:rFonts w:eastAsiaTheme="minorHAnsi" w:cstheme="minorBidi"/>
          <w:lang w:eastAsia="en-US"/>
        </w:rPr>
        <w:t>.</w:t>
      </w:r>
    </w:p>
    <w:p w14:paraId="19968198" w14:textId="77777777" w:rsidR="00C4621D" w:rsidRDefault="00C4621D" w:rsidP="002A777F">
      <w:pPr>
        <w:spacing w:line="320" w:lineRule="atLeast"/>
        <w:rPr>
          <w:rFonts w:eastAsiaTheme="minorHAnsi" w:cstheme="minorBidi"/>
          <w:lang w:eastAsia="en-US"/>
        </w:rPr>
      </w:pPr>
    </w:p>
    <w:p w14:paraId="550EACB4" w14:textId="77777777" w:rsidR="000D0B75" w:rsidRDefault="000D0B75">
      <w:pPr>
        <w:spacing w:line="240" w:lineRule="auto"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br w:type="page"/>
      </w:r>
    </w:p>
    <w:p w14:paraId="52C21D2B" w14:textId="14BA95BA" w:rsidR="00F647CF" w:rsidRDefault="00F647CF" w:rsidP="000D0B75">
      <w:pPr>
        <w:spacing w:line="320" w:lineRule="atLeast"/>
        <w:jc w:val="center"/>
        <w:rPr>
          <w:rFonts w:eastAsiaTheme="minorHAnsi" w:cstheme="minorBidi"/>
          <w:b/>
          <w:lang w:eastAsia="en-US"/>
        </w:rPr>
      </w:pPr>
      <w:r w:rsidRPr="00F647CF">
        <w:rPr>
          <w:rFonts w:eastAsiaTheme="minorHAnsi" w:cstheme="minorBidi"/>
          <w:b/>
          <w:lang w:eastAsia="en-US"/>
        </w:rPr>
        <w:lastRenderedPageBreak/>
        <w:t>Zum Konzert</w:t>
      </w:r>
    </w:p>
    <w:p w14:paraId="5DD22C24" w14:textId="77777777" w:rsidR="00900B84" w:rsidRPr="00F647CF" w:rsidRDefault="00900B84" w:rsidP="002A777F">
      <w:pPr>
        <w:spacing w:line="320" w:lineRule="atLeast"/>
        <w:rPr>
          <w:rFonts w:eastAsiaTheme="minorHAnsi" w:cstheme="minorBidi"/>
          <w:b/>
          <w:lang w:eastAsia="en-US"/>
        </w:rPr>
      </w:pPr>
    </w:p>
    <w:tbl>
      <w:tblPr>
        <w:tblStyle w:val="Tabellenraster"/>
        <w:tblW w:w="7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622"/>
        <w:gridCol w:w="2625"/>
      </w:tblGrid>
      <w:tr w:rsidR="00900B84" w14:paraId="1DF6F82B" w14:textId="77777777" w:rsidTr="00850D58">
        <w:trPr>
          <w:trHeight w:val="340"/>
        </w:trPr>
        <w:tc>
          <w:tcPr>
            <w:tcW w:w="2621" w:type="dxa"/>
            <w:shd w:val="clear" w:color="auto" w:fill="1F497D" w:themeFill="text2"/>
          </w:tcPr>
          <w:p w14:paraId="00B02F93" w14:textId="5C728DEF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622" w:type="dxa"/>
            <w:shd w:val="clear" w:color="auto" w:fill="1F497D" w:themeFill="text2"/>
          </w:tcPr>
          <w:p w14:paraId="021DC0C5" w14:textId="3CC9722D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Ort</w:t>
            </w:r>
          </w:p>
        </w:tc>
        <w:tc>
          <w:tcPr>
            <w:tcW w:w="2623" w:type="dxa"/>
            <w:shd w:val="clear" w:color="auto" w:fill="1F497D" w:themeFill="text2"/>
          </w:tcPr>
          <w:p w14:paraId="4A78F90B" w14:textId="76096A36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Hinweis</w:t>
            </w:r>
          </w:p>
        </w:tc>
      </w:tr>
      <w:tr w:rsidR="00900B84" w14:paraId="0D660249" w14:textId="77777777" w:rsidTr="00850D58">
        <w:trPr>
          <w:trHeight w:val="1096"/>
        </w:trPr>
        <w:tc>
          <w:tcPr>
            <w:tcW w:w="2621" w:type="dxa"/>
          </w:tcPr>
          <w:p w14:paraId="5685137E" w14:textId="1CBDBC02" w:rsidR="00900B84" w:rsidRPr="00850D58" w:rsidRDefault="00900B84" w:rsidP="00900B84">
            <w:pPr>
              <w:spacing w:line="32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Sonntag </w:t>
            </w: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</w:r>
            <w:r w:rsid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  <w:t>18. Jan ′</w:t>
            </w: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26</w:t>
            </w:r>
          </w:p>
          <w:p w14:paraId="4A499E91" w14:textId="3FEE298E" w:rsidR="00900B84" w:rsidRPr="00850D58" w:rsidRDefault="000D0B75" w:rsidP="00900B84">
            <w:pPr>
              <w:spacing w:line="32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Einlass</w:t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</w: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ab 10:15 Uhr</w:t>
            </w:r>
          </w:p>
          <w:p w14:paraId="0554F9B2" w14:textId="61C28C18" w:rsidR="00900B84" w:rsidRPr="00850D58" w:rsidRDefault="00900B84" w:rsidP="00900B84">
            <w:pPr>
              <w:spacing w:line="32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Konzertbeginn </w:t>
            </w: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  <w:t>11:00 Uhr</w:t>
            </w:r>
          </w:p>
          <w:p w14:paraId="44795FEC" w14:textId="638E5629" w:rsidR="00900B84" w:rsidRPr="00850D58" w:rsidRDefault="000D0B75" w:rsidP="00900B84">
            <w:pPr>
              <w:spacing w:line="320" w:lineRule="atLeast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Dauer</w:t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</w:r>
            <w:r w:rsidR="00900B84"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ab/>
              <w:t>2h</w:t>
            </w:r>
          </w:p>
        </w:tc>
        <w:tc>
          <w:tcPr>
            <w:tcW w:w="2622" w:type="dxa"/>
          </w:tcPr>
          <w:p w14:paraId="7845FFE9" w14:textId="77777777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Hochschule der Polizei</w:t>
            </w:r>
          </w:p>
          <w:p w14:paraId="30778442" w14:textId="77777777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Bernauer Straße 146</w:t>
            </w:r>
          </w:p>
          <w:p w14:paraId="7419A021" w14:textId="77777777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16515 Oranienburg</w:t>
            </w:r>
          </w:p>
          <w:p w14:paraId="7F61AD9B" w14:textId="0D4DD8EE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Mehrzweckhalle, Haus 99</w:t>
            </w:r>
          </w:p>
        </w:tc>
        <w:tc>
          <w:tcPr>
            <w:tcW w:w="2623" w:type="dxa"/>
          </w:tcPr>
          <w:p w14:paraId="66879FCF" w14:textId="77777777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Der Eintritt ist </w:t>
            </w:r>
            <w:r w:rsidRPr="00850D58">
              <w:rPr>
                <w:rFonts w:eastAsiaTheme="minorHAnsi" w:cstheme="minorBidi"/>
                <w:sz w:val="20"/>
                <w:szCs w:val="20"/>
                <w:u w:val="single"/>
                <w:lang w:eastAsia="en-US"/>
              </w:rPr>
              <w:t>kostenfrei</w:t>
            </w: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.</w:t>
            </w:r>
          </w:p>
          <w:p w14:paraId="614E2172" w14:textId="7C0AC866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sz w:val="20"/>
                <w:szCs w:val="20"/>
                <w:lang w:eastAsia="en-US"/>
              </w:rPr>
              <w:t>Snacks und Getränke sind vor Ort erhältlich; Bar- oder Kartenzahlung möglich.</w:t>
            </w:r>
          </w:p>
        </w:tc>
      </w:tr>
      <w:tr w:rsidR="00900B84" w14:paraId="6A2F5A64" w14:textId="77777777" w:rsidTr="00850D58">
        <w:trPr>
          <w:trHeight w:val="328"/>
        </w:trPr>
        <w:tc>
          <w:tcPr>
            <w:tcW w:w="7868" w:type="dxa"/>
            <w:gridSpan w:val="3"/>
            <w:shd w:val="clear" w:color="auto" w:fill="1F497D" w:themeFill="text2"/>
          </w:tcPr>
          <w:p w14:paraId="5C134448" w14:textId="3E90A9CC" w:rsidR="00900B84" w:rsidRPr="00850D58" w:rsidRDefault="00900B84" w:rsidP="00900B84">
            <w:pPr>
              <w:spacing w:line="320" w:lineRule="atLeast"/>
              <w:jc w:val="center"/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850D58">
              <w:rPr>
                <w:rFonts w:eastAsiaTheme="minorHAnsi" w:cstheme="minorBidi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Anmeldung</w:t>
            </w:r>
          </w:p>
        </w:tc>
      </w:tr>
      <w:tr w:rsidR="00900B84" w14:paraId="646FB3DC" w14:textId="77777777" w:rsidTr="00850D58">
        <w:trPr>
          <w:trHeight w:val="328"/>
        </w:trPr>
        <w:tc>
          <w:tcPr>
            <w:tcW w:w="7868" w:type="dxa"/>
            <w:gridSpan w:val="3"/>
          </w:tcPr>
          <w:p w14:paraId="5004D517" w14:textId="39D2CA7D" w:rsidR="00900B84" w:rsidRPr="00850D58" w:rsidRDefault="00116B2F" w:rsidP="00900B84">
            <w:pPr>
              <w:spacing w:line="320" w:lineRule="atLeast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hyperlink r:id="rId8" w:history="1">
              <w:r w:rsidR="00900B84" w:rsidRPr="00850D58">
                <w:rPr>
                  <w:rStyle w:val="Hyperlink"/>
                  <w:rFonts w:eastAsiaTheme="minorHAnsi" w:cstheme="minorBidi"/>
                  <w:sz w:val="20"/>
                  <w:szCs w:val="20"/>
                  <w:lang w:eastAsia="en-US"/>
                </w:rPr>
                <w:t>https://neujahrskonzert.hpolbb.de/</w:t>
              </w:r>
            </w:hyperlink>
          </w:p>
        </w:tc>
      </w:tr>
    </w:tbl>
    <w:p w14:paraId="7D170344" w14:textId="77777777" w:rsidR="00900B84" w:rsidRDefault="00900B84" w:rsidP="00900B84">
      <w:pPr>
        <w:spacing w:line="320" w:lineRule="atLeast"/>
        <w:rPr>
          <w:rFonts w:eastAsiaTheme="minorHAnsi" w:cstheme="minorBidi"/>
          <w:lang w:eastAsia="en-US"/>
        </w:rPr>
      </w:pPr>
    </w:p>
    <w:p w14:paraId="51490727" w14:textId="77777777" w:rsidR="009F7D7A" w:rsidRDefault="009F7D7A" w:rsidP="002A777F">
      <w:pPr>
        <w:spacing w:line="320" w:lineRule="atLeast"/>
        <w:rPr>
          <w:rFonts w:eastAsiaTheme="minorHAnsi" w:cstheme="minorBidi"/>
          <w:b/>
          <w:lang w:eastAsia="en-US"/>
        </w:rPr>
      </w:pPr>
    </w:p>
    <w:p w14:paraId="5937E96B" w14:textId="1DA8015D" w:rsidR="00C4621D" w:rsidRPr="00F647CF" w:rsidRDefault="00F647CF" w:rsidP="002A777F">
      <w:pPr>
        <w:spacing w:line="320" w:lineRule="atLeast"/>
        <w:rPr>
          <w:rFonts w:eastAsiaTheme="minorHAnsi" w:cstheme="minorBidi"/>
          <w:b/>
          <w:lang w:eastAsia="en-US"/>
        </w:rPr>
      </w:pPr>
      <w:r w:rsidRPr="00F647CF">
        <w:rPr>
          <w:rFonts w:eastAsiaTheme="minorHAnsi" w:cstheme="minorBidi"/>
          <w:b/>
          <w:lang w:eastAsia="en-US"/>
        </w:rPr>
        <w:t>Start ins Jubiläumsjahr</w:t>
      </w:r>
    </w:p>
    <w:p w14:paraId="67C9BA25" w14:textId="0E0F4822" w:rsidR="000D0B75" w:rsidRDefault="004C5461" w:rsidP="00C4621D">
      <w:r>
        <w:t xml:space="preserve">Das </w:t>
      </w:r>
      <w:r w:rsidR="000D0B75">
        <w:t>Auftakt</w:t>
      </w:r>
      <w:r>
        <w:t xml:space="preserve">konzert </w:t>
      </w:r>
      <w:r w:rsidR="000D0B75">
        <w:t xml:space="preserve">markiert </w:t>
      </w:r>
      <w:r>
        <w:t>den musikalischen und feierlichen Einstieg in ein ganz besonderes Jahr</w:t>
      </w:r>
      <w:r w:rsidR="00AC3BD6">
        <w:t>.</w:t>
      </w:r>
      <w:r>
        <w:t xml:space="preserve"> </w:t>
      </w:r>
      <w:r w:rsidR="00C4621D" w:rsidRPr="00C4621D">
        <w:t xml:space="preserve">2026 wird </w:t>
      </w:r>
      <w:r>
        <w:t xml:space="preserve">der </w:t>
      </w:r>
      <w:r w:rsidR="000D0B75">
        <w:t>Hochschulc</w:t>
      </w:r>
      <w:r w:rsidR="00C4621D" w:rsidRPr="00C4621D">
        <w:t xml:space="preserve">ampus </w:t>
      </w:r>
      <w:r w:rsidR="000D0B75">
        <w:t xml:space="preserve">in </w:t>
      </w:r>
      <w:r w:rsidR="00C4621D" w:rsidRPr="00C4621D">
        <w:t xml:space="preserve">Oranienburg </w:t>
      </w:r>
      <w:r>
        <w:t xml:space="preserve">bereits </w:t>
      </w:r>
      <w:r w:rsidR="00C4621D" w:rsidRPr="00C4621D">
        <w:t>20 Jahre alt</w:t>
      </w:r>
      <w:r w:rsidR="000D0B75">
        <w:t xml:space="preserve">, nachdem der Aus- und Weiterbildungsbetrieb 2006 von </w:t>
      </w:r>
      <w:proofErr w:type="spellStart"/>
      <w:r w:rsidR="000D0B75">
        <w:t>B</w:t>
      </w:r>
      <w:r w:rsidR="00850D58">
        <w:t>asd</w:t>
      </w:r>
      <w:r w:rsidR="000D0B75">
        <w:t>orf</w:t>
      </w:r>
      <w:proofErr w:type="spellEnd"/>
      <w:r w:rsidR="000D0B75">
        <w:t xml:space="preserve"> in die Bernauer Straße in Oranienburg auf einen modern ausgestatteten Campus umzog, der </w:t>
      </w:r>
      <w:r w:rsidR="00AC3BD6">
        <w:t xml:space="preserve">zuvor </w:t>
      </w:r>
      <w:r w:rsidR="000D0B75">
        <w:t>auf die speziellen Anforderungen der polizeilic</w:t>
      </w:r>
      <w:r w:rsidR="00850D58">
        <w:t>h</w:t>
      </w:r>
      <w:r w:rsidR="000D0B75">
        <w:t>en Aus- und Weiterbildung angepasst und saniert wurde</w:t>
      </w:r>
      <w:r w:rsidR="00C4621D" w:rsidRPr="00C4621D">
        <w:t xml:space="preserve">. </w:t>
      </w:r>
    </w:p>
    <w:p w14:paraId="3FA9678C" w14:textId="77777777" w:rsidR="000D0B75" w:rsidRDefault="000D0B75" w:rsidP="00C4621D"/>
    <w:p w14:paraId="0112D84D" w14:textId="69C4D657" w:rsidR="00D447BC" w:rsidRDefault="00D447BC" w:rsidP="00C4621D">
      <w:r>
        <w:t>Zudem blickt die Polizei des Landes</w:t>
      </w:r>
      <w:r w:rsidR="00FB50E6">
        <w:t xml:space="preserve"> Brandenburg im Jahr 2026 auf 35</w:t>
      </w:r>
      <w:r>
        <w:t xml:space="preserve"> Jahre Polizei in Bildung </w:t>
      </w:r>
      <w:r w:rsidR="00FB50E6">
        <w:t xml:space="preserve">nach der Wiedervereinigung </w:t>
      </w:r>
      <w:r>
        <w:t>zurück</w:t>
      </w:r>
      <w:r w:rsidR="00CF10A1">
        <w:t xml:space="preserve">. Eine Periode, an der </w:t>
      </w:r>
      <w:r>
        <w:t>die Hochschule der Polizei einen wesentlichen Anteil trägt.</w:t>
      </w:r>
    </w:p>
    <w:p w14:paraId="2BF18053" w14:textId="77777777" w:rsidR="002E2BC2" w:rsidRDefault="002E2BC2" w:rsidP="00C4621D"/>
    <w:p w14:paraId="238B8E27" w14:textId="36EF517D" w:rsidR="00C4621D" w:rsidRDefault="002E2BC2" w:rsidP="00C4621D">
      <w:r>
        <w:t xml:space="preserve">Verschiedene </w:t>
      </w:r>
      <w:r w:rsidRPr="00C4621D">
        <w:t>Veranstaltung</w:t>
      </w:r>
      <w:r>
        <w:t xml:space="preserve">en über das Jahr verteilt werden </w:t>
      </w:r>
      <w:r w:rsidR="004C5461">
        <w:t xml:space="preserve">diese Anlässe </w:t>
      </w:r>
      <w:r w:rsidR="00C4621D" w:rsidRPr="00C4621D">
        <w:t xml:space="preserve">gebührend feiern. </w:t>
      </w:r>
      <w:r w:rsidR="00CF10A1">
        <w:t xml:space="preserve">Mit </w:t>
      </w:r>
      <w:r w:rsidR="00850D58">
        <w:t>d</w:t>
      </w:r>
      <w:r w:rsidR="00C4621D" w:rsidRPr="00C4621D">
        <w:t xml:space="preserve">em </w:t>
      </w:r>
      <w:r w:rsidR="00850D58">
        <w:t>Auftakt</w:t>
      </w:r>
      <w:r w:rsidR="00C4621D" w:rsidRPr="00C4621D">
        <w:t xml:space="preserve">konzert </w:t>
      </w:r>
      <w:r w:rsidR="00900B84">
        <w:t>am 18. Januar</w:t>
      </w:r>
      <w:r w:rsidR="00CF10A1">
        <w:t xml:space="preserve">, </w:t>
      </w:r>
      <w:r w:rsidR="00C4621D" w:rsidRPr="00C4621D">
        <w:t xml:space="preserve">der Eröffnung des </w:t>
      </w:r>
      <w:r w:rsidR="00850D58" w:rsidRPr="00C4621D">
        <w:t>Apartmenthauses</w:t>
      </w:r>
      <w:r w:rsidR="00C4621D" w:rsidRPr="00C4621D">
        <w:t xml:space="preserve"> für unsere Anwärterinnen und Anwärter </w:t>
      </w:r>
      <w:r>
        <w:t xml:space="preserve">im Zentrum Oranienburgs </w:t>
      </w:r>
      <w:r w:rsidR="00CF10A1">
        <w:t xml:space="preserve">und </w:t>
      </w:r>
      <w:r w:rsidR="00AC3BD6">
        <w:t>einem</w:t>
      </w:r>
      <w:r w:rsidR="00CF10A1">
        <w:t xml:space="preserve"> </w:t>
      </w:r>
      <w:r w:rsidR="00C4621D" w:rsidRPr="00C4621D">
        <w:t xml:space="preserve">Tag der offenen </w:t>
      </w:r>
      <w:r w:rsidR="00900B84">
        <w:t xml:space="preserve">am 27. Juni 2026 </w:t>
      </w:r>
      <w:r w:rsidR="00CF10A1">
        <w:t xml:space="preserve">werden wir </w:t>
      </w:r>
      <w:r w:rsidR="00850D58">
        <w:t>Veranstaltungshighlights setzen</w:t>
      </w:r>
      <w:r w:rsidR="00C4621D" w:rsidRPr="00C4621D">
        <w:t xml:space="preserve">. </w:t>
      </w:r>
      <w:r w:rsidR="00850D58">
        <w:t>Gegen Ende des Jahres werden wir zudem die Historie des Campus‘</w:t>
      </w:r>
      <w:r w:rsidR="009F7D7A">
        <w:t xml:space="preserve"> gebührend </w:t>
      </w:r>
      <w:r w:rsidR="00850D58">
        <w:t xml:space="preserve">würdigen. </w:t>
      </w:r>
    </w:p>
    <w:p w14:paraId="1DAB72A3" w14:textId="43F0BAC1" w:rsidR="00850D58" w:rsidRDefault="00850D58" w:rsidP="00C4621D"/>
    <w:p w14:paraId="05396811" w14:textId="3B8B0AB3" w:rsidR="00850D58" w:rsidRPr="00C4621D" w:rsidRDefault="00850D58" w:rsidP="00C4621D">
      <w:r>
        <w:t xml:space="preserve">Zu den einzelnen Veranstaltungen werden wir gesondert informieren und einladen. </w:t>
      </w:r>
    </w:p>
    <w:p w14:paraId="3739AD58" w14:textId="77777777" w:rsidR="00DB5753" w:rsidRDefault="00DB5753" w:rsidP="005D6DA6"/>
    <w:p w14:paraId="7CD57452" w14:textId="77777777" w:rsidR="002A777F" w:rsidRPr="00850D58" w:rsidRDefault="00D140E8" w:rsidP="002A777F">
      <w:pPr>
        <w:spacing w:line="320" w:lineRule="atLeast"/>
        <w:rPr>
          <w:rFonts w:eastAsiaTheme="minorHAnsi" w:cstheme="minorBidi"/>
          <w:szCs w:val="22"/>
          <w:lang w:eastAsia="en-US"/>
        </w:rPr>
      </w:pPr>
      <w:r w:rsidRPr="00850D58">
        <w:rPr>
          <w:rFonts w:eastAsiaTheme="minorHAnsi" w:cstheme="minorBidi"/>
          <w:szCs w:val="22"/>
          <w:lang w:eastAsia="en-US"/>
        </w:rPr>
        <w:t>Patrick Schüring</w:t>
      </w:r>
    </w:p>
    <w:p w14:paraId="23DC7ABB" w14:textId="2EC49A7C" w:rsidR="002A777F" w:rsidRPr="00850D58" w:rsidRDefault="00D869DF" w:rsidP="002A777F">
      <w:pPr>
        <w:spacing w:line="320" w:lineRule="atLeast"/>
        <w:rPr>
          <w:rFonts w:eastAsiaTheme="minorHAnsi" w:cstheme="minorBidi"/>
          <w:szCs w:val="22"/>
          <w:lang w:eastAsia="en-US"/>
        </w:rPr>
      </w:pPr>
      <w:r w:rsidRPr="00850D58">
        <w:rPr>
          <w:rFonts w:eastAsiaTheme="minorHAnsi" w:cstheme="minorBidi"/>
          <w:szCs w:val="22"/>
          <w:lang w:eastAsia="en-US"/>
        </w:rPr>
        <w:t>Pressesprecher</w:t>
      </w:r>
    </w:p>
    <w:p w14:paraId="47674516" w14:textId="211992B5" w:rsidR="009F40BB" w:rsidRDefault="009F40BB" w:rsidP="002A777F">
      <w:pPr>
        <w:spacing w:line="320" w:lineRule="atLeast"/>
        <w:rPr>
          <w:rFonts w:eastAsiaTheme="minorHAnsi" w:cstheme="minorBidi"/>
          <w:sz w:val="22"/>
          <w:szCs w:val="22"/>
          <w:lang w:eastAsia="en-US"/>
        </w:rPr>
      </w:pPr>
    </w:p>
    <w:p w14:paraId="7604AAD2" w14:textId="77777777" w:rsidR="00765618" w:rsidRPr="00850D58" w:rsidRDefault="00116B2F" w:rsidP="009F40BB">
      <w:pPr>
        <w:tabs>
          <w:tab w:val="left" w:pos="794"/>
        </w:tabs>
        <w:spacing w:line="240" w:lineRule="exact"/>
        <w:rPr>
          <w:lang w:val="it-IT"/>
        </w:rPr>
      </w:pPr>
      <w:hyperlink r:id="rId9" w:history="1">
        <w:r w:rsidR="009F40BB" w:rsidRPr="00850D58">
          <w:rPr>
            <w:rStyle w:val="Hyperlink"/>
            <w:lang w:val="it-IT"/>
          </w:rPr>
          <w:t>oeffentlichkeitsarbeit.hpol@polizei.brandenburg.de</w:t>
        </w:r>
      </w:hyperlink>
      <w:r w:rsidR="00345A3A" w:rsidRPr="00850D58">
        <w:rPr>
          <w:lang w:val="it-IT"/>
        </w:rPr>
        <w:tab/>
      </w:r>
      <w:r w:rsidR="00345A3A" w:rsidRPr="00850D58">
        <w:rPr>
          <w:lang w:val="it-IT"/>
        </w:rPr>
        <w:tab/>
      </w:r>
    </w:p>
    <w:p w14:paraId="04E21357" w14:textId="1B466105" w:rsidR="009F40BB" w:rsidRPr="00850D58" w:rsidRDefault="00116B2F" w:rsidP="009F40BB">
      <w:pPr>
        <w:tabs>
          <w:tab w:val="left" w:pos="794"/>
        </w:tabs>
        <w:spacing w:line="240" w:lineRule="exact"/>
      </w:pPr>
      <w:hyperlink r:id="rId10" w:history="1">
        <w:r w:rsidR="009F40BB" w:rsidRPr="00850D58">
          <w:rPr>
            <w:rStyle w:val="Hyperlink"/>
          </w:rPr>
          <w:t>patrick.schuering@polizei.brandenburg.de</w:t>
        </w:r>
      </w:hyperlink>
    </w:p>
    <w:p w14:paraId="6D1DF401" w14:textId="77777777" w:rsidR="009F40BB" w:rsidRPr="00D869DF" w:rsidRDefault="009F40BB" w:rsidP="002A777F">
      <w:pPr>
        <w:spacing w:line="320" w:lineRule="atLeast"/>
        <w:rPr>
          <w:rFonts w:eastAsiaTheme="minorHAnsi" w:cstheme="minorBidi"/>
          <w:sz w:val="22"/>
          <w:szCs w:val="22"/>
          <w:lang w:eastAsia="en-US"/>
        </w:rPr>
      </w:pPr>
    </w:p>
    <w:sectPr w:rsidR="009F40BB" w:rsidRPr="00D869DF" w:rsidSect="0045064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552" w:right="3542" w:bottom="1134" w:left="1242" w:header="1247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A3511" w14:textId="77777777" w:rsidR="00565ABB" w:rsidRDefault="00565ABB">
      <w:r>
        <w:separator/>
      </w:r>
    </w:p>
  </w:endnote>
  <w:endnote w:type="continuationSeparator" w:id="0">
    <w:p w14:paraId="78B127A7" w14:textId="77777777" w:rsidR="00565ABB" w:rsidRDefault="0056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4819" w14:textId="77777777" w:rsidR="00E274DA" w:rsidRDefault="00E274DA" w:rsidP="003074AE">
    <w:pPr>
      <w:pStyle w:val="Fuzeile"/>
      <w:tabs>
        <w:tab w:val="clear" w:pos="4536"/>
        <w:tab w:val="clear" w:pos="9072"/>
      </w:tabs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E578B" w14:textId="77777777" w:rsidR="00E274DA" w:rsidRPr="008957D9" w:rsidRDefault="00937B05" w:rsidP="00597B1E">
    <w:pPr>
      <w:tabs>
        <w:tab w:val="left" w:pos="57"/>
      </w:tabs>
      <w:spacing w:line="200" w:lineRule="exact"/>
      <w:rPr>
        <w:sz w:val="12"/>
      </w:rPr>
    </w:pPr>
    <w:r>
      <w:rPr>
        <w:noProof/>
        <w:color w:val="C73C35"/>
        <w:sz w:val="2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3428496" wp14:editId="59E550B9">
              <wp:simplePos x="0" y="0"/>
              <wp:positionH relativeFrom="page">
                <wp:posOffset>779145</wp:posOffset>
              </wp:positionH>
              <wp:positionV relativeFrom="page">
                <wp:posOffset>10009505</wp:posOffset>
              </wp:positionV>
              <wp:extent cx="0" cy="215900"/>
              <wp:effectExtent l="0" t="0" r="0" b="0"/>
              <wp:wrapThrough wrapText="bothSides">
                <wp:wrapPolygon edited="0">
                  <wp:start x="-2147483648" y="0"/>
                  <wp:lineTo x="-2147483648" y="21028"/>
                  <wp:lineTo x="-2147483648" y="21028"/>
                  <wp:lineTo x="-2147483648" y="0"/>
                  <wp:lineTo x="-2147483648" y="0"/>
                </wp:wrapPolygon>
              </wp:wrapThrough>
              <wp:docPr id="2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159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FD14B52" id="Line 3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35pt,788.15pt" to="61.35pt,8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5GJEwIAACg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" strokeweight=".5pt">
              <w10:wrap type="through" anchorx="page" anchory="page"/>
            </v:line>
          </w:pict>
        </mc:Fallback>
      </mc:AlternateContent>
    </w:r>
    <w:r w:rsidR="00597B1E">
      <w:rPr>
        <w:sz w:val="16"/>
      </w:rPr>
      <w:t xml:space="preserve">Die </w:t>
    </w:r>
    <w:r w:rsidR="007F4C47">
      <w:rPr>
        <w:sz w:val="16"/>
      </w:rPr>
      <w:t>genannte E-Mail-Adresse dient n</w:t>
    </w:r>
    <w:r w:rsidR="00597B1E">
      <w:rPr>
        <w:sz w:val="16"/>
      </w:rPr>
      <w:t>ur dem Empfang einfacher Mitteilungen ohne Signatur und/oder Verschlüsselung.</w: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4D56A824" wp14:editId="107D4C3E">
              <wp:simplePos x="0" y="0"/>
              <wp:positionH relativeFrom="page">
                <wp:posOffset>144145</wp:posOffset>
              </wp:positionH>
              <wp:positionV relativeFrom="page">
                <wp:posOffset>7489190</wp:posOffset>
              </wp:positionV>
              <wp:extent cx="0" cy="179705"/>
              <wp:effectExtent l="0" t="0" r="0" b="0"/>
              <wp:wrapNone/>
              <wp:docPr id="1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3850E8A" id="Line 30" o:spid="_x0000_s1026" style="position:absolute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589.7pt" to="11.35pt,6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" o:allowincell="f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EEE4F" w14:textId="77777777" w:rsidR="00565ABB" w:rsidRDefault="00565ABB">
      <w:r>
        <w:separator/>
      </w:r>
    </w:p>
  </w:footnote>
  <w:footnote w:type="continuationSeparator" w:id="0">
    <w:p w14:paraId="759FBCEB" w14:textId="77777777" w:rsidR="00565ABB" w:rsidRDefault="0056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4D3A6" w14:textId="56A04D75" w:rsidR="00154C03" w:rsidRPr="003074AE" w:rsidRDefault="00937B05" w:rsidP="00154C03">
    <w:pPr>
      <w:pStyle w:val="Kopfzeile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E3A3F8" wp14:editId="73165BF9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0" cy="179705"/>
              <wp:effectExtent l="0" t="0" r="0" b="0"/>
              <wp:wrapNone/>
              <wp:docPr id="8" name="Lin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945378F" id="Line 81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" from="11.35pt,0" to="11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" o:allowincell="f" strokeweight=".25pt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BD35B77" wp14:editId="3668AF62">
              <wp:simplePos x="0" y="0"/>
              <wp:positionH relativeFrom="page">
                <wp:posOffset>144145</wp:posOffset>
              </wp:positionH>
              <wp:positionV relativeFrom="page">
                <wp:posOffset>3693795</wp:posOffset>
              </wp:positionV>
              <wp:extent cx="0" cy="179705"/>
              <wp:effectExtent l="0" t="0" r="0" b="0"/>
              <wp:wrapNone/>
              <wp:docPr id="7" name="Lin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A0CE7C3" id="Line 80" o:spid="_x0000_s1026" style="position:absolute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290.85pt" to="11.35pt,3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" o:allowincell="f" strokeweight=".25pt">
              <w10:wrap anchorx="page" anchory="page"/>
            </v:lin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91D238E" wp14:editId="1DEA0070">
              <wp:simplePos x="0" y="0"/>
              <wp:positionH relativeFrom="page">
                <wp:posOffset>144145</wp:posOffset>
              </wp:positionH>
              <wp:positionV relativeFrom="page">
                <wp:posOffset>7489190</wp:posOffset>
              </wp:positionV>
              <wp:extent cx="0" cy="179705"/>
              <wp:effectExtent l="0" t="0" r="0" b="0"/>
              <wp:wrapNone/>
              <wp:docPr id="6" name="Lin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9A95317" id="Line 82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589.7pt" to="11.35pt,6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" o:allowincell="f" strokeweight=".25pt">
              <w10:wrap anchorx="page" anchory="page"/>
            </v:line>
          </w:pict>
        </mc:Fallback>
      </mc:AlternateContent>
    </w:r>
    <w:r w:rsidR="00154C03">
      <w:rPr>
        <w:b/>
      </w:rPr>
      <w:t xml:space="preserve">Seite </w:t>
    </w:r>
    <w:r w:rsidR="00154C03">
      <w:rPr>
        <w:b/>
      </w:rPr>
      <w:fldChar w:fldCharType="begin"/>
    </w:r>
    <w:r w:rsidR="00154C03">
      <w:rPr>
        <w:b/>
      </w:rPr>
      <w:instrText xml:space="preserve"> PAGE </w:instrText>
    </w:r>
    <w:r w:rsidR="00154C03">
      <w:rPr>
        <w:b/>
      </w:rPr>
      <w:fldChar w:fldCharType="separate"/>
    </w:r>
    <w:r w:rsidR="00116B2F">
      <w:rPr>
        <w:b/>
        <w:noProof/>
      </w:rPr>
      <w:t>2</w:t>
    </w:r>
    <w:r w:rsidR="00154C03"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A1F0E" w14:textId="2B6182CE" w:rsidR="00E274DA" w:rsidRPr="002E258A" w:rsidRDefault="00937B05" w:rsidP="002E258A">
    <w:pPr>
      <w:pStyle w:val="Kopfzeile"/>
      <w:tabs>
        <w:tab w:val="clear" w:pos="4536"/>
        <w:tab w:val="clear" w:pos="9072"/>
      </w:tabs>
      <w:spacing w:before="1460" w:after="180" w:line="240" w:lineRule="auto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51F9A36" wp14:editId="186BD513">
          <wp:simplePos x="0" y="0"/>
          <wp:positionH relativeFrom="column">
            <wp:posOffset>3684270</wp:posOffset>
          </wp:positionH>
          <wp:positionV relativeFrom="paragraph">
            <wp:posOffset>-240030</wp:posOffset>
          </wp:positionV>
          <wp:extent cx="2750820" cy="742950"/>
          <wp:effectExtent l="0" t="0" r="0" b="0"/>
          <wp:wrapNone/>
          <wp:docPr id="95" name="Bild 89" descr="2019-06-20 Logo Hoch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9" descr="2019-06-20 Logo Hochschu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1" layoutInCell="1" allowOverlap="1" wp14:anchorId="7BD9EA01" wp14:editId="71F319BA">
          <wp:simplePos x="0" y="0"/>
          <wp:positionH relativeFrom="column">
            <wp:posOffset>-635</wp:posOffset>
          </wp:positionH>
          <wp:positionV relativeFrom="paragraph">
            <wp:posOffset>-184785</wp:posOffset>
          </wp:positionV>
          <wp:extent cx="2896235" cy="660400"/>
          <wp:effectExtent l="0" t="0" r="0" b="6350"/>
          <wp:wrapNone/>
          <wp:docPr id="96" name="Bild 87" descr="Hoheitszeich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Hoheitszeich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23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C73C35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2EEE08" wp14:editId="216E6D51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0" cy="179705"/>
              <wp:effectExtent l="0" t="0" r="0" b="0"/>
              <wp:wrapNone/>
              <wp:docPr id="5" name="Lin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78B88D7" id="Line 70" o:spid="_x0000_s1026" style="position:absolute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" from="11.35pt,0" to="11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" o:allowincell="f" strokeweight=".25pt">
              <w10:wrap anchorx="page" anchory="page"/>
            </v:line>
          </w:pict>
        </mc:Fallback>
      </mc:AlternateContent>
    </w:r>
    <w:r>
      <w:rPr>
        <w:noProof/>
        <w:color w:val="C73C35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2464900C" wp14:editId="40F6EB1C">
              <wp:simplePos x="0" y="0"/>
              <wp:positionH relativeFrom="page">
                <wp:posOffset>-612140</wp:posOffset>
              </wp:positionH>
              <wp:positionV relativeFrom="page">
                <wp:posOffset>3186430</wp:posOffset>
              </wp:positionV>
              <wp:extent cx="179705" cy="0"/>
              <wp:effectExtent l="0" t="0" r="0" b="0"/>
              <wp:wrapNone/>
              <wp:docPr id="4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B7CA548" id="Line 6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48.2pt,250.9pt" to="-34.05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jY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" o:allowincell="f" strokeweight=".5pt">
              <w10:wrap anchorx="page" anchory="page"/>
              <w10:anchorlock/>
            </v:line>
          </w:pict>
        </mc:Fallback>
      </mc:AlternateContent>
    </w:r>
    <w:r w:rsidR="00A26F36" w:rsidRPr="0097591E">
      <w:rPr>
        <w:b/>
        <w:spacing w:val="2"/>
        <w:sz w:val="12"/>
      </w:rPr>
      <w:t xml:space="preserve">Hochschule der Polizei </w:t>
    </w:r>
    <w:r w:rsidR="00A26F36">
      <w:rPr>
        <w:b/>
        <w:spacing w:val="2"/>
        <w:sz w:val="12"/>
      </w:rPr>
      <w:t xml:space="preserve">des Landes </w:t>
    </w:r>
    <w:r w:rsidR="00A26F36" w:rsidRPr="0097591E">
      <w:rPr>
        <w:b/>
        <w:spacing w:val="2"/>
        <w:sz w:val="12"/>
      </w:rPr>
      <w:t>Brandenburg</w:t>
    </w:r>
    <w:r w:rsidR="00A26F36" w:rsidRPr="0097591E">
      <w:rPr>
        <w:spacing w:val="2"/>
        <w:sz w:val="12"/>
      </w:rPr>
      <w:t xml:space="preserve"> |</w:t>
    </w:r>
    <w:r w:rsidR="005B6672">
      <w:rPr>
        <w:spacing w:val="2"/>
        <w:sz w:val="12"/>
      </w:rPr>
      <w:t xml:space="preserve"> </w:t>
    </w:r>
    <w:r w:rsidR="00AC682D">
      <w:rPr>
        <w:spacing w:val="2"/>
        <w:sz w:val="12"/>
      </w:rPr>
      <w:t>Bernauer Straße 146</w:t>
    </w:r>
    <w:r w:rsidR="00CC14D2">
      <w:rPr>
        <w:spacing w:val="2"/>
        <w:sz w:val="12"/>
      </w:rPr>
      <w:t xml:space="preserve"> | 16515</w:t>
    </w:r>
    <w:r w:rsidR="00A26F36" w:rsidRPr="0097591E">
      <w:rPr>
        <w:spacing w:val="2"/>
        <w:sz w:val="12"/>
      </w:rPr>
      <w:t xml:space="preserve"> Oranienburg</w:t>
    </w: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5BA66757" wp14:editId="19D74A1A">
              <wp:simplePos x="0" y="0"/>
              <wp:positionH relativeFrom="page">
                <wp:posOffset>144145</wp:posOffset>
              </wp:positionH>
              <wp:positionV relativeFrom="page">
                <wp:posOffset>3694430</wp:posOffset>
              </wp:positionV>
              <wp:extent cx="0" cy="179705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0" cy="1797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8691A4A" id="Line 6" o:spid="_x0000_s1026" style="position:absolute;rotation:90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290.9pt" to="11.35pt,3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" o:allowincell="f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70A2"/>
    <w:multiLevelType w:val="hybridMultilevel"/>
    <w:tmpl w:val="238E6E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CF7469"/>
    <w:multiLevelType w:val="hybridMultilevel"/>
    <w:tmpl w:val="B9DCB24A"/>
    <w:lvl w:ilvl="0" w:tplc="D602827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7AAF"/>
    <w:multiLevelType w:val="hybridMultilevel"/>
    <w:tmpl w:val="4036BC0C"/>
    <w:lvl w:ilvl="0" w:tplc="E2BE45D4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AFE3A17"/>
    <w:multiLevelType w:val="hybridMultilevel"/>
    <w:tmpl w:val="80ACD936"/>
    <w:lvl w:ilvl="0" w:tplc="7032B738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B623021"/>
    <w:multiLevelType w:val="hybridMultilevel"/>
    <w:tmpl w:val="DA6C0584"/>
    <w:lvl w:ilvl="0" w:tplc="8FF2CF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039EB"/>
    <w:multiLevelType w:val="hybridMultilevel"/>
    <w:tmpl w:val="64D4A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F0D"/>
    <w:multiLevelType w:val="hybridMultilevel"/>
    <w:tmpl w:val="C99CEF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551D3"/>
    <w:multiLevelType w:val="hybridMultilevel"/>
    <w:tmpl w:val="1D1AB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340CE"/>
    <w:multiLevelType w:val="hybridMultilevel"/>
    <w:tmpl w:val="F3CC78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70DC6"/>
    <w:multiLevelType w:val="hybridMultilevel"/>
    <w:tmpl w:val="75A24A36"/>
    <w:lvl w:ilvl="0" w:tplc="7D746E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ol Schüring, Patrick">
    <w15:presenceInfo w15:providerId="None" w15:userId="HPol Schüring, Patric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C5"/>
    <w:rsid w:val="00002B4D"/>
    <w:rsid w:val="00011D87"/>
    <w:rsid w:val="000139A8"/>
    <w:rsid w:val="00021C8D"/>
    <w:rsid w:val="00025604"/>
    <w:rsid w:val="00027207"/>
    <w:rsid w:val="00030AC6"/>
    <w:rsid w:val="00050ECA"/>
    <w:rsid w:val="00051F08"/>
    <w:rsid w:val="00053177"/>
    <w:rsid w:val="0005418A"/>
    <w:rsid w:val="000612C4"/>
    <w:rsid w:val="00063BCA"/>
    <w:rsid w:val="0006476A"/>
    <w:rsid w:val="00067DC0"/>
    <w:rsid w:val="00071A4D"/>
    <w:rsid w:val="000734BF"/>
    <w:rsid w:val="00074108"/>
    <w:rsid w:val="000940C0"/>
    <w:rsid w:val="000C386D"/>
    <w:rsid w:val="000C4FA0"/>
    <w:rsid w:val="000C5ACC"/>
    <w:rsid w:val="000D0B75"/>
    <w:rsid w:val="000D12BB"/>
    <w:rsid w:val="000D3BD4"/>
    <w:rsid w:val="000E094E"/>
    <w:rsid w:val="000E1733"/>
    <w:rsid w:val="000E20E2"/>
    <w:rsid w:val="000E5BB3"/>
    <w:rsid w:val="000F1E5F"/>
    <w:rsid w:val="0011035C"/>
    <w:rsid w:val="001130BE"/>
    <w:rsid w:val="00116B2F"/>
    <w:rsid w:val="00123BB1"/>
    <w:rsid w:val="00125FA8"/>
    <w:rsid w:val="001317E9"/>
    <w:rsid w:val="00133463"/>
    <w:rsid w:val="00144D04"/>
    <w:rsid w:val="0014683E"/>
    <w:rsid w:val="00151C0E"/>
    <w:rsid w:val="00154C03"/>
    <w:rsid w:val="00166077"/>
    <w:rsid w:val="0018435E"/>
    <w:rsid w:val="00184678"/>
    <w:rsid w:val="001A5A81"/>
    <w:rsid w:val="001B0850"/>
    <w:rsid w:val="001C361A"/>
    <w:rsid w:val="001C5AFA"/>
    <w:rsid w:val="001E66EA"/>
    <w:rsid w:val="001E6B9F"/>
    <w:rsid w:val="001F554B"/>
    <w:rsid w:val="001F60B0"/>
    <w:rsid w:val="00202931"/>
    <w:rsid w:val="00205157"/>
    <w:rsid w:val="00214FD7"/>
    <w:rsid w:val="00223623"/>
    <w:rsid w:val="0022742B"/>
    <w:rsid w:val="00233A3E"/>
    <w:rsid w:val="00235847"/>
    <w:rsid w:val="002448ED"/>
    <w:rsid w:val="00244F22"/>
    <w:rsid w:val="002521F0"/>
    <w:rsid w:val="002554B9"/>
    <w:rsid w:val="002558E6"/>
    <w:rsid w:val="00257CEB"/>
    <w:rsid w:val="0027304E"/>
    <w:rsid w:val="00274E54"/>
    <w:rsid w:val="002800CD"/>
    <w:rsid w:val="00287A94"/>
    <w:rsid w:val="00294C85"/>
    <w:rsid w:val="002A333C"/>
    <w:rsid w:val="002A36C7"/>
    <w:rsid w:val="002A4A4B"/>
    <w:rsid w:val="002A7218"/>
    <w:rsid w:val="002A777F"/>
    <w:rsid w:val="002E2460"/>
    <w:rsid w:val="002E258A"/>
    <w:rsid w:val="002E2BC2"/>
    <w:rsid w:val="002F0932"/>
    <w:rsid w:val="002F5D97"/>
    <w:rsid w:val="00302DD5"/>
    <w:rsid w:val="003074AE"/>
    <w:rsid w:val="003123C2"/>
    <w:rsid w:val="00313BDF"/>
    <w:rsid w:val="00320E9C"/>
    <w:rsid w:val="003249B1"/>
    <w:rsid w:val="0032666E"/>
    <w:rsid w:val="00326E9B"/>
    <w:rsid w:val="00333B57"/>
    <w:rsid w:val="0034128A"/>
    <w:rsid w:val="00342ECB"/>
    <w:rsid w:val="00345A3A"/>
    <w:rsid w:val="00352166"/>
    <w:rsid w:val="00354BD1"/>
    <w:rsid w:val="00355046"/>
    <w:rsid w:val="00367E80"/>
    <w:rsid w:val="00375705"/>
    <w:rsid w:val="00384CD4"/>
    <w:rsid w:val="00390B10"/>
    <w:rsid w:val="003A2DE0"/>
    <w:rsid w:val="003A524B"/>
    <w:rsid w:val="003B2390"/>
    <w:rsid w:val="003B6DB0"/>
    <w:rsid w:val="003B7FAF"/>
    <w:rsid w:val="003C07B6"/>
    <w:rsid w:val="003C1825"/>
    <w:rsid w:val="003C3F5E"/>
    <w:rsid w:val="003C6934"/>
    <w:rsid w:val="003D1012"/>
    <w:rsid w:val="003D3A15"/>
    <w:rsid w:val="003E6C1C"/>
    <w:rsid w:val="00401B2C"/>
    <w:rsid w:val="00401B61"/>
    <w:rsid w:val="00402A26"/>
    <w:rsid w:val="00422042"/>
    <w:rsid w:val="004312E3"/>
    <w:rsid w:val="00447B44"/>
    <w:rsid w:val="0045064F"/>
    <w:rsid w:val="0046171E"/>
    <w:rsid w:val="004708D3"/>
    <w:rsid w:val="00482277"/>
    <w:rsid w:val="00495EE2"/>
    <w:rsid w:val="004B1E50"/>
    <w:rsid w:val="004C0581"/>
    <w:rsid w:val="004C5461"/>
    <w:rsid w:val="004D4B15"/>
    <w:rsid w:val="004E2A0E"/>
    <w:rsid w:val="004E5375"/>
    <w:rsid w:val="004F02CE"/>
    <w:rsid w:val="004F0562"/>
    <w:rsid w:val="0050199A"/>
    <w:rsid w:val="005132DB"/>
    <w:rsid w:val="00524DB6"/>
    <w:rsid w:val="00526AC6"/>
    <w:rsid w:val="00526B5A"/>
    <w:rsid w:val="005313AE"/>
    <w:rsid w:val="00537029"/>
    <w:rsid w:val="005406FE"/>
    <w:rsid w:val="0054799A"/>
    <w:rsid w:val="00552C7A"/>
    <w:rsid w:val="00565ABB"/>
    <w:rsid w:val="00573AD3"/>
    <w:rsid w:val="005773F3"/>
    <w:rsid w:val="005775A4"/>
    <w:rsid w:val="00585B38"/>
    <w:rsid w:val="005938B0"/>
    <w:rsid w:val="005962EF"/>
    <w:rsid w:val="00597B1E"/>
    <w:rsid w:val="005A0A97"/>
    <w:rsid w:val="005A67A2"/>
    <w:rsid w:val="005B3240"/>
    <w:rsid w:val="005B3751"/>
    <w:rsid w:val="005B6672"/>
    <w:rsid w:val="005D2B57"/>
    <w:rsid w:val="005D3774"/>
    <w:rsid w:val="005D6B99"/>
    <w:rsid w:val="005D6DA6"/>
    <w:rsid w:val="005E2980"/>
    <w:rsid w:val="005E3E44"/>
    <w:rsid w:val="005F0214"/>
    <w:rsid w:val="005F4C7D"/>
    <w:rsid w:val="0061021D"/>
    <w:rsid w:val="00610F13"/>
    <w:rsid w:val="00615B63"/>
    <w:rsid w:val="00616513"/>
    <w:rsid w:val="00617401"/>
    <w:rsid w:val="006232DD"/>
    <w:rsid w:val="00623B73"/>
    <w:rsid w:val="006262CE"/>
    <w:rsid w:val="00646300"/>
    <w:rsid w:val="00664A25"/>
    <w:rsid w:val="00664D12"/>
    <w:rsid w:val="00680CC2"/>
    <w:rsid w:val="00696540"/>
    <w:rsid w:val="00696D22"/>
    <w:rsid w:val="006A5CF6"/>
    <w:rsid w:val="006C7906"/>
    <w:rsid w:val="006D32D6"/>
    <w:rsid w:val="006F24A4"/>
    <w:rsid w:val="00710046"/>
    <w:rsid w:val="00720C4A"/>
    <w:rsid w:val="007211C5"/>
    <w:rsid w:val="00731D89"/>
    <w:rsid w:val="00732A28"/>
    <w:rsid w:val="007336D7"/>
    <w:rsid w:val="00743582"/>
    <w:rsid w:val="00746F39"/>
    <w:rsid w:val="00756036"/>
    <w:rsid w:val="007600BE"/>
    <w:rsid w:val="0076431A"/>
    <w:rsid w:val="00765618"/>
    <w:rsid w:val="007760D4"/>
    <w:rsid w:val="007776B7"/>
    <w:rsid w:val="0078028C"/>
    <w:rsid w:val="0078082A"/>
    <w:rsid w:val="007816A6"/>
    <w:rsid w:val="00787B0F"/>
    <w:rsid w:val="007A1E40"/>
    <w:rsid w:val="007B73C8"/>
    <w:rsid w:val="007E2C30"/>
    <w:rsid w:val="007E45C9"/>
    <w:rsid w:val="007E4BAC"/>
    <w:rsid w:val="007E57DE"/>
    <w:rsid w:val="007F4C47"/>
    <w:rsid w:val="008105DF"/>
    <w:rsid w:val="00815A14"/>
    <w:rsid w:val="0081755D"/>
    <w:rsid w:val="008212A3"/>
    <w:rsid w:val="0082150B"/>
    <w:rsid w:val="00827A76"/>
    <w:rsid w:val="00831FFB"/>
    <w:rsid w:val="008322ED"/>
    <w:rsid w:val="008333E1"/>
    <w:rsid w:val="00836CF5"/>
    <w:rsid w:val="00840337"/>
    <w:rsid w:val="008432F3"/>
    <w:rsid w:val="008442A2"/>
    <w:rsid w:val="0084666A"/>
    <w:rsid w:val="00847304"/>
    <w:rsid w:val="00850D58"/>
    <w:rsid w:val="00857E86"/>
    <w:rsid w:val="00861CDB"/>
    <w:rsid w:val="00867B0B"/>
    <w:rsid w:val="00870B66"/>
    <w:rsid w:val="00883041"/>
    <w:rsid w:val="00887B37"/>
    <w:rsid w:val="008957D9"/>
    <w:rsid w:val="008A3225"/>
    <w:rsid w:val="008A7ED4"/>
    <w:rsid w:val="008B27D4"/>
    <w:rsid w:val="008B3EF4"/>
    <w:rsid w:val="008C0855"/>
    <w:rsid w:val="008C2031"/>
    <w:rsid w:val="008C5AE1"/>
    <w:rsid w:val="008D1475"/>
    <w:rsid w:val="008D3BB5"/>
    <w:rsid w:val="008E1E4E"/>
    <w:rsid w:val="008E3CD4"/>
    <w:rsid w:val="008E7FCA"/>
    <w:rsid w:val="00900B84"/>
    <w:rsid w:val="00901D2D"/>
    <w:rsid w:val="00906BDC"/>
    <w:rsid w:val="0090730B"/>
    <w:rsid w:val="009075FD"/>
    <w:rsid w:val="0091672A"/>
    <w:rsid w:val="009214F1"/>
    <w:rsid w:val="00932FEF"/>
    <w:rsid w:val="009334EE"/>
    <w:rsid w:val="009364DE"/>
    <w:rsid w:val="00937154"/>
    <w:rsid w:val="00937B05"/>
    <w:rsid w:val="0094553C"/>
    <w:rsid w:val="00947107"/>
    <w:rsid w:val="009571A9"/>
    <w:rsid w:val="009A3CE7"/>
    <w:rsid w:val="009A61DF"/>
    <w:rsid w:val="009B3F06"/>
    <w:rsid w:val="009C566A"/>
    <w:rsid w:val="009D3D7A"/>
    <w:rsid w:val="009E5AEC"/>
    <w:rsid w:val="009E736E"/>
    <w:rsid w:val="009F40BB"/>
    <w:rsid w:val="009F7D7A"/>
    <w:rsid w:val="00A008AB"/>
    <w:rsid w:val="00A07D80"/>
    <w:rsid w:val="00A154CE"/>
    <w:rsid w:val="00A249E9"/>
    <w:rsid w:val="00A26F36"/>
    <w:rsid w:val="00A271F1"/>
    <w:rsid w:val="00A34561"/>
    <w:rsid w:val="00A34608"/>
    <w:rsid w:val="00A35628"/>
    <w:rsid w:val="00A36639"/>
    <w:rsid w:val="00A37AFA"/>
    <w:rsid w:val="00A45CC2"/>
    <w:rsid w:val="00A56237"/>
    <w:rsid w:val="00A56B82"/>
    <w:rsid w:val="00A67374"/>
    <w:rsid w:val="00A8392B"/>
    <w:rsid w:val="00A94B6E"/>
    <w:rsid w:val="00AA4D35"/>
    <w:rsid w:val="00AB4112"/>
    <w:rsid w:val="00AC3BD6"/>
    <w:rsid w:val="00AC682D"/>
    <w:rsid w:val="00AC7793"/>
    <w:rsid w:val="00AD1C5A"/>
    <w:rsid w:val="00AD2E5F"/>
    <w:rsid w:val="00AF4ADF"/>
    <w:rsid w:val="00B01CAC"/>
    <w:rsid w:val="00B02324"/>
    <w:rsid w:val="00B02666"/>
    <w:rsid w:val="00B05F80"/>
    <w:rsid w:val="00B062B9"/>
    <w:rsid w:val="00B308E9"/>
    <w:rsid w:val="00B3225A"/>
    <w:rsid w:val="00B41F3B"/>
    <w:rsid w:val="00B45FB5"/>
    <w:rsid w:val="00B4724F"/>
    <w:rsid w:val="00B53FF7"/>
    <w:rsid w:val="00B64640"/>
    <w:rsid w:val="00B64B9D"/>
    <w:rsid w:val="00B81128"/>
    <w:rsid w:val="00B87CA0"/>
    <w:rsid w:val="00B87CD1"/>
    <w:rsid w:val="00B91B2F"/>
    <w:rsid w:val="00B9201F"/>
    <w:rsid w:val="00BB49A1"/>
    <w:rsid w:val="00BC0196"/>
    <w:rsid w:val="00BC1365"/>
    <w:rsid w:val="00BC1929"/>
    <w:rsid w:val="00BC3EEE"/>
    <w:rsid w:val="00BC3FD8"/>
    <w:rsid w:val="00BD1456"/>
    <w:rsid w:val="00BF2F7D"/>
    <w:rsid w:val="00BF7EA6"/>
    <w:rsid w:val="00C064DD"/>
    <w:rsid w:val="00C15E3C"/>
    <w:rsid w:val="00C218E8"/>
    <w:rsid w:val="00C30B54"/>
    <w:rsid w:val="00C41B88"/>
    <w:rsid w:val="00C450EC"/>
    <w:rsid w:val="00C4621D"/>
    <w:rsid w:val="00C46EE1"/>
    <w:rsid w:val="00C4737E"/>
    <w:rsid w:val="00C5307E"/>
    <w:rsid w:val="00C66E76"/>
    <w:rsid w:val="00C7134E"/>
    <w:rsid w:val="00C72A87"/>
    <w:rsid w:val="00C73A26"/>
    <w:rsid w:val="00C81158"/>
    <w:rsid w:val="00C82BCF"/>
    <w:rsid w:val="00C90F72"/>
    <w:rsid w:val="00C915FA"/>
    <w:rsid w:val="00C939D0"/>
    <w:rsid w:val="00C95389"/>
    <w:rsid w:val="00CB5FB0"/>
    <w:rsid w:val="00CC14D2"/>
    <w:rsid w:val="00CC2460"/>
    <w:rsid w:val="00CE0E6B"/>
    <w:rsid w:val="00CE0F65"/>
    <w:rsid w:val="00CE1DC8"/>
    <w:rsid w:val="00CE3EDB"/>
    <w:rsid w:val="00CE61C4"/>
    <w:rsid w:val="00CF10A1"/>
    <w:rsid w:val="00D0655E"/>
    <w:rsid w:val="00D114C3"/>
    <w:rsid w:val="00D140E8"/>
    <w:rsid w:val="00D161AE"/>
    <w:rsid w:val="00D16945"/>
    <w:rsid w:val="00D16E37"/>
    <w:rsid w:val="00D17B45"/>
    <w:rsid w:val="00D25418"/>
    <w:rsid w:val="00D41945"/>
    <w:rsid w:val="00D447BC"/>
    <w:rsid w:val="00D50886"/>
    <w:rsid w:val="00D51A52"/>
    <w:rsid w:val="00D53A02"/>
    <w:rsid w:val="00D660D6"/>
    <w:rsid w:val="00D66B08"/>
    <w:rsid w:val="00D713BD"/>
    <w:rsid w:val="00D747E9"/>
    <w:rsid w:val="00D75E22"/>
    <w:rsid w:val="00D869DF"/>
    <w:rsid w:val="00D875EA"/>
    <w:rsid w:val="00D948DF"/>
    <w:rsid w:val="00D97BA1"/>
    <w:rsid w:val="00DA55B9"/>
    <w:rsid w:val="00DB4B25"/>
    <w:rsid w:val="00DB5753"/>
    <w:rsid w:val="00DC2723"/>
    <w:rsid w:val="00DC2F68"/>
    <w:rsid w:val="00DC3BEC"/>
    <w:rsid w:val="00DC5667"/>
    <w:rsid w:val="00DD2333"/>
    <w:rsid w:val="00DD255D"/>
    <w:rsid w:val="00DD3078"/>
    <w:rsid w:val="00DD46E1"/>
    <w:rsid w:val="00DD5A17"/>
    <w:rsid w:val="00DD663F"/>
    <w:rsid w:val="00DE0001"/>
    <w:rsid w:val="00DE021A"/>
    <w:rsid w:val="00DE091A"/>
    <w:rsid w:val="00DE446A"/>
    <w:rsid w:val="00DE4C2C"/>
    <w:rsid w:val="00DE684F"/>
    <w:rsid w:val="00DF20D9"/>
    <w:rsid w:val="00DF4150"/>
    <w:rsid w:val="00DF5BD0"/>
    <w:rsid w:val="00E01707"/>
    <w:rsid w:val="00E121BB"/>
    <w:rsid w:val="00E26197"/>
    <w:rsid w:val="00E274DA"/>
    <w:rsid w:val="00E30872"/>
    <w:rsid w:val="00E31D47"/>
    <w:rsid w:val="00E35104"/>
    <w:rsid w:val="00E36603"/>
    <w:rsid w:val="00E44FC5"/>
    <w:rsid w:val="00E46774"/>
    <w:rsid w:val="00E57CAD"/>
    <w:rsid w:val="00E61475"/>
    <w:rsid w:val="00E64AE0"/>
    <w:rsid w:val="00E64EF4"/>
    <w:rsid w:val="00E658BE"/>
    <w:rsid w:val="00E67DF1"/>
    <w:rsid w:val="00E71BA9"/>
    <w:rsid w:val="00E73E10"/>
    <w:rsid w:val="00E76451"/>
    <w:rsid w:val="00E76526"/>
    <w:rsid w:val="00E8125C"/>
    <w:rsid w:val="00E851AE"/>
    <w:rsid w:val="00E9169B"/>
    <w:rsid w:val="00E943C1"/>
    <w:rsid w:val="00E94556"/>
    <w:rsid w:val="00E97845"/>
    <w:rsid w:val="00EB1D0B"/>
    <w:rsid w:val="00EB430F"/>
    <w:rsid w:val="00EB53A8"/>
    <w:rsid w:val="00EC11C2"/>
    <w:rsid w:val="00EC2DED"/>
    <w:rsid w:val="00ED307A"/>
    <w:rsid w:val="00ED39E5"/>
    <w:rsid w:val="00ED4D5C"/>
    <w:rsid w:val="00ED5BE1"/>
    <w:rsid w:val="00ED5D9E"/>
    <w:rsid w:val="00ED799F"/>
    <w:rsid w:val="00EE0F35"/>
    <w:rsid w:val="00EE4AE1"/>
    <w:rsid w:val="00EF477C"/>
    <w:rsid w:val="00F0439E"/>
    <w:rsid w:val="00F04BFA"/>
    <w:rsid w:val="00F12070"/>
    <w:rsid w:val="00F14F52"/>
    <w:rsid w:val="00F215EA"/>
    <w:rsid w:val="00F31380"/>
    <w:rsid w:val="00F377D7"/>
    <w:rsid w:val="00F426C6"/>
    <w:rsid w:val="00F54C2A"/>
    <w:rsid w:val="00F61E33"/>
    <w:rsid w:val="00F64732"/>
    <w:rsid w:val="00F647CF"/>
    <w:rsid w:val="00F65FD3"/>
    <w:rsid w:val="00F67F4B"/>
    <w:rsid w:val="00F71CEE"/>
    <w:rsid w:val="00F87723"/>
    <w:rsid w:val="00F911E7"/>
    <w:rsid w:val="00F960C7"/>
    <w:rsid w:val="00FA2752"/>
    <w:rsid w:val="00FA3194"/>
    <w:rsid w:val="00FA3AB9"/>
    <w:rsid w:val="00FA6F5D"/>
    <w:rsid w:val="00FB50E6"/>
    <w:rsid w:val="00FB776B"/>
    <w:rsid w:val="00FC0AE6"/>
    <w:rsid w:val="00FC665D"/>
    <w:rsid w:val="00FC7321"/>
    <w:rsid w:val="00FD474E"/>
    <w:rsid w:val="00FE0210"/>
    <w:rsid w:val="00F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B69189F"/>
  <w15:docId w15:val="{2616F31C-5DC5-43BE-99F8-433B54A7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320" w:lineRule="exact"/>
    </w:pPr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character" w:styleId="Zeilennummer">
    <w:name w:val="line number"/>
    <w:rPr>
      <w:rFonts w:ascii="Arial Narrow" w:hAnsi="Arial Narrow"/>
    </w:rPr>
  </w:style>
  <w:style w:type="paragraph" w:styleId="Textkrper-Zeileneinzug">
    <w:name w:val="Body Text Indent"/>
    <w:basedOn w:val="Standard"/>
    <w:pPr>
      <w:tabs>
        <w:tab w:val="left" w:pos="720"/>
      </w:tabs>
      <w:spacing w:line="240" w:lineRule="exact"/>
      <w:ind w:left="720" w:hanging="720"/>
    </w:pPr>
    <w:rPr>
      <w:sz w:val="20"/>
    </w:rPr>
  </w:style>
  <w:style w:type="paragraph" w:styleId="Sprechblasentext">
    <w:name w:val="Balloon Text"/>
    <w:basedOn w:val="Standard"/>
    <w:link w:val="SprechblasentextZchn"/>
    <w:rsid w:val="00861C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61CDB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7B73C8"/>
    <w:pPr>
      <w:spacing w:after="120"/>
    </w:pPr>
  </w:style>
  <w:style w:type="character" w:customStyle="1" w:styleId="TextkrperZchn">
    <w:name w:val="Textkörper Zchn"/>
    <w:link w:val="Textkrper"/>
    <w:rsid w:val="007B73C8"/>
    <w:rPr>
      <w:rFonts w:ascii="Arial Narrow" w:hAnsi="Arial Narrow"/>
      <w:sz w:val="24"/>
      <w:szCs w:val="24"/>
    </w:rPr>
  </w:style>
  <w:style w:type="paragraph" w:styleId="Listenabsatz">
    <w:name w:val="List Paragraph"/>
    <w:basedOn w:val="Standard"/>
    <w:uiPriority w:val="34"/>
    <w:qFormat/>
    <w:rsid w:val="00DA55B9"/>
    <w:pPr>
      <w:ind w:left="720"/>
      <w:contextualSpacing/>
    </w:pPr>
  </w:style>
  <w:style w:type="paragraph" w:customStyle="1" w:styleId="Default">
    <w:name w:val="Default"/>
    <w:rsid w:val="002A4A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el">
    <w:name w:val="Title"/>
    <w:basedOn w:val="Standard"/>
    <w:next w:val="Standard"/>
    <w:link w:val="TitelZchn"/>
    <w:qFormat/>
    <w:rsid w:val="00401B6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401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zeichen">
    <w:name w:val="annotation reference"/>
    <w:basedOn w:val="Absatz-Standardschriftart"/>
    <w:semiHidden/>
    <w:unhideWhenUsed/>
    <w:rsid w:val="003C07B6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C07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C07B6"/>
    <w:rPr>
      <w:rFonts w:ascii="Arial Narrow" w:hAnsi="Arial Narrow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C07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C07B6"/>
    <w:rPr>
      <w:rFonts w:ascii="Arial Narrow" w:hAnsi="Arial Narrow"/>
      <w:b/>
      <w:bCs/>
    </w:rPr>
  </w:style>
  <w:style w:type="table" w:styleId="Tabellenraster">
    <w:name w:val="Table Grid"/>
    <w:basedOn w:val="NormaleTabelle"/>
    <w:rsid w:val="00D94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621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F10A1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ujahrskonzert.hpolbb.d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trick.schuering@polizei.brandenbur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effentlichkeitsarbeit.hpol@polizei.brandenburg.d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NT\Profiles\admin\Desktop\kopfbogen_lka_neu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9C85-0112-4F75-9355-50B2998D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kopfbogen_lka_neu.dot</Template>
  <TotalTime>0</TotalTime>
  <Pages>2</Pages>
  <Words>357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MIBB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HPol Schüring, Patrick</cp:lastModifiedBy>
  <cp:revision>9</cp:revision>
  <cp:lastPrinted>2025-12-12T10:36:00Z</cp:lastPrinted>
  <dcterms:created xsi:type="dcterms:W3CDTF">2025-12-12T11:37:00Z</dcterms:created>
  <dcterms:modified xsi:type="dcterms:W3CDTF">2026-01-05T13:38:00Z</dcterms:modified>
</cp:coreProperties>
</file>