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C7130F" w14:textId="77777777" w:rsidR="00B01CAC" w:rsidRDefault="00B01CAC" w:rsidP="00A07D80">
      <w:pPr>
        <w:framePr w:w="2926" w:h="3136" w:hRule="exact" w:hSpace="181" w:wrap="around" w:vAnchor="page" w:hAnchor="page" w:x="8505" w:y="2446" w:anchorLock="1"/>
        <w:spacing w:line="120" w:lineRule="exact"/>
        <w:rPr>
          <w:sz w:val="20"/>
        </w:rPr>
      </w:pPr>
    </w:p>
    <w:p w14:paraId="4F331112" w14:textId="01C194EA" w:rsidR="00B01CAC" w:rsidRDefault="00A07D80" w:rsidP="00A07D80">
      <w:pPr>
        <w:framePr w:w="2926" w:h="3136" w:hRule="exact" w:hSpace="181" w:wrap="around" w:vAnchor="page" w:hAnchor="page" w:x="8505" w:y="2446" w:anchorLock="1"/>
        <w:tabs>
          <w:tab w:val="left" w:pos="794"/>
        </w:tabs>
        <w:spacing w:line="240" w:lineRule="exact"/>
        <w:rPr>
          <w:sz w:val="20"/>
        </w:rPr>
      </w:pPr>
      <w:r>
        <w:rPr>
          <w:sz w:val="20"/>
        </w:rPr>
        <w:t>Pressesprecher</w:t>
      </w:r>
      <w:r w:rsidR="000F7345">
        <w:rPr>
          <w:sz w:val="20"/>
        </w:rPr>
        <w:t>in (</w:t>
      </w:r>
      <w:proofErr w:type="spellStart"/>
      <w:r w:rsidR="000F7345">
        <w:rPr>
          <w:sz w:val="20"/>
        </w:rPr>
        <w:t>stv</w:t>
      </w:r>
      <w:proofErr w:type="spellEnd"/>
      <w:r w:rsidR="000F7345">
        <w:rPr>
          <w:sz w:val="20"/>
        </w:rPr>
        <w:t>.)</w:t>
      </w:r>
      <w:r>
        <w:rPr>
          <w:sz w:val="20"/>
        </w:rPr>
        <w:t>:</w:t>
      </w:r>
      <w:r w:rsidR="005B6672">
        <w:rPr>
          <w:sz w:val="20"/>
        </w:rPr>
        <w:t xml:space="preserve"> </w:t>
      </w:r>
      <w:bookmarkStart w:id="0" w:name="Bearbeiter"/>
      <w:bookmarkEnd w:id="0"/>
      <w:r w:rsidR="000F7345">
        <w:rPr>
          <w:sz w:val="20"/>
        </w:rPr>
        <w:t>Juliane Strelow</w:t>
      </w:r>
    </w:p>
    <w:p w14:paraId="7522CBA8" w14:textId="1ABD6D86" w:rsidR="00B01CAC" w:rsidRPr="00F87723" w:rsidRDefault="00756036" w:rsidP="00A07D80">
      <w:pPr>
        <w:framePr w:w="2926" w:h="3136" w:hRule="exact" w:hSpace="181" w:wrap="around" w:vAnchor="page" w:hAnchor="page" w:x="8505" w:y="2446" w:anchorLock="1"/>
        <w:tabs>
          <w:tab w:val="left" w:pos="794"/>
        </w:tabs>
        <w:spacing w:line="240" w:lineRule="exact"/>
        <w:rPr>
          <w:sz w:val="20"/>
        </w:rPr>
      </w:pPr>
      <w:r w:rsidRPr="00F87723">
        <w:rPr>
          <w:sz w:val="20"/>
        </w:rPr>
        <w:t>Tel.</w:t>
      </w:r>
      <w:r w:rsidR="00B01CAC" w:rsidRPr="00F87723">
        <w:rPr>
          <w:sz w:val="20"/>
        </w:rPr>
        <w:t>:</w:t>
      </w:r>
      <w:bookmarkStart w:id="1" w:name="Telefon"/>
      <w:bookmarkEnd w:id="1"/>
      <w:r w:rsidR="0081246F">
        <w:rPr>
          <w:sz w:val="20"/>
        </w:rPr>
        <w:tab/>
      </w:r>
      <w:r w:rsidR="0081246F">
        <w:rPr>
          <w:sz w:val="20"/>
        </w:rPr>
        <w:tab/>
        <w:t xml:space="preserve"> </w:t>
      </w:r>
      <w:r w:rsidR="007B73C8" w:rsidRPr="00F87723">
        <w:rPr>
          <w:sz w:val="20"/>
        </w:rPr>
        <w:t>(</w:t>
      </w:r>
      <w:r w:rsidR="00B01CAC" w:rsidRPr="00F87723">
        <w:rPr>
          <w:sz w:val="20"/>
        </w:rPr>
        <w:t>03301</w:t>
      </w:r>
      <w:r w:rsidR="007B73C8" w:rsidRPr="00F87723">
        <w:rPr>
          <w:sz w:val="20"/>
        </w:rPr>
        <w:t xml:space="preserve">) </w:t>
      </w:r>
      <w:r w:rsidR="00B01CAC" w:rsidRPr="00F87723">
        <w:rPr>
          <w:sz w:val="20"/>
        </w:rPr>
        <w:t>850</w:t>
      </w:r>
      <w:r w:rsidR="007B73C8" w:rsidRPr="00F87723">
        <w:rPr>
          <w:sz w:val="20"/>
        </w:rPr>
        <w:t xml:space="preserve"> </w:t>
      </w:r>
      <w:r w:rsidR="0050199A" w:rsidRPr="00F87723">
        <w:rPr>
          <w:sz w:val="20"/>
        </w:rPr>
        <w:t xml:space="preserve">– </w:t>
      </w:r>
      <w:r w:rsidR="00C064DD" w:rsidRPr="00F87723">
        <w:rPr>
          <w:sz w:val="20"/>
        </w:rPr>
        <w:t>201</w:t>
      </w:r>
      <w:r w:rsidR="000F7345">
        <w:rPr>
          <w:sz w:val="20"/>
        </w:rPr>
        <w:t>3</w:t>
      </w:r>
    </w:p>
    <w:p w14:paraId="56B8CEFB" w14:textId="77777777" w:rsidR="009F40BB" w:rsidRDefault="009F40BB" w:rsidP="00A07D80">
      <w:pPr>
        <w:framePr w:w="2926" w:h="3136" w:hRule="exact" w:hSpace="181" w:wrap="around" w:vAnchor="page" w:hAnchor="page" w:x="8505" w:y="2446" w:anchorLock="1"/>
        <w:tabs>
          <w:tab w:val="left" w:pos="794"/>
        </w:tabs>
        <w:spacing w:line="240" w:lineRule="exact"/>
        <w:rPr>
          <w:sz w:val="20"/>
          <w:szCs w:val="20"/>
          <w:lang w:val="it-IT"/>
        </w:rPr>
      </w:pPr>
    </w:p>
    <w:p w14:paraId="3C63D3B6" w14:textId="6B37CCCD" w:rsidR="00A07D80" w:rsidRPr="00A07D80" w:rsidRDefault="00B01CAC" w:rsidP="00A07D80">
      <w:pPr>
        <w:framePr w:w="2926" w:h="3136" w:hRule="exact" w:hSpace="181" w:wrap="around" w:vAnchor="page" w:hAnchor="page" w:x="8505" w:y="2446" w:anchorLock="1"/>
        <w:tabs>
          <w:tab w:val="left" w:pos="794"/>
        </w:tabs>
        <w:spacing w:line="240" w:lineRule="exact"/>
        <w:rPr>
          <w:sz w:val="20"/>
          <w:szCs w:val="20"/>
          <w:lang w:val="it-IT"/>
        </w:rPr>
      </w:pPr>
      <w:r w:rsidRPr="00A07D80">
        <w:rPr>
          <w:sz w:val="20"/>
          <w:szCs w:val="20"/>
          <w:lang w:val="it-IT"/>
        </w:rPr>
        <w:t>Internet:</w:t>
      </w:r>
    </w:p>
    <w:p w14:paraId="4E09F6D1" w14:textId="5B0DA6C2" w:rsidR="00C70AF3" w:rsidRDefault="00C70AF3" w:rsidP="00A07D80">
      <w:pPr>
        <w:framePr w:w="2926" w:h="3136" w:hRule="exact" w:hSpace="181" w:wrap="around" w:vAnchor="page" w:hAnchor="page" w:x="8505" w:y="2446" w:anchorLock="1"/>
        <w:tabs>
          <w:tab w:val="left" w:pos="794"/>
        </w:tabs>
        <w:spacing w:line="240" w:lineRule="exact"/>
        <w:rPr>
          <w:rStyle w:val="Hyperlink"/>
          <w:sz w:val="20"/>
          <w:szCs w:val="20"/>
          <w:lang w:val="it-IT"/>
        </w:rPr>
      </w:pPr>
      <w:r>
        <w:rPr>
          <w:rStyle w:val="Hyperlink"/>
          <w:sz w:val="20"/>
          <w:szCs w:val="20"/>
          <w:lang w:val="it-IT"/>
        </w:rPr>
        <w:t>www.hpolbb.de</w:t>
      </w:r>
    </w:p>
    <w:p w14:paraId="7D1D6746" w14:textId="1104554B" w:rsidR="00BC3FD8" w:rsidRDefault="00E2124F" w:rsidP="00A07D80">
      <w:pPr>
        <w:framePr w:w="2926" w:h="3136" w:hRule="exact" w:hSpace="181" w:wrap="around" w:vAnchor="page" w:hAnchor="page" w:x="8505" w:y="2446" w:anchorLock="1"/>
        <w:tabs>
          <w:tab w:val="left" w:pos="794"/>
        </w:tabs>
        <w:spacing w:line="240" w:lineRule="exact"/>
        <w:rPr>
          <w:rStyle w:val="Hyperlink"/>
          <w:sz w:val="20"/>
          <w:szCs w:val="20"/>
          <w:lang w:val="it-IT"/>
        </w:rPr>
      </w:pPr>
      <w:hyperlink r:id="rId8" w:history="1">
        <w:r w:rsidRPr="00EB4A9F">
          <w:rPr>
            <w:rStyle w:val="Hyperlink"/>
            <w:sz w:val="20"/>
            <w:szCs w:val="20"/>
            <w:lang w:val="it-IT"/>
          </w:rPr>
          <w:t>www.polizei.brandenburg.de</w:t>
        </w:r>
      </w:hyperlink>
    </w:p>
    <w:p w14:paraId="6E48DDA2" w14:textId="19543BFB" w:rsidR="00E2124F" w:rsidRPr="0081246F" w:rsidRDefault="00E2124F" w:rsidP="00A07D80">
      <w:pPr>
        <w:framePr w:w="2926" w:h="3136" w:hRule="exact" w:hSpace="181" w:wrap="around" w:vAnchor="page" w:hAnchor="page" w:x="8505" w:y="2446" w:anchorLock="1"/>
        <w:tabs>
          <w:tab w:val="left" w:pos="794"/>
        </w:tabs>
        <w:spacing w:line="240" w:lineRule="exact"/>
        <w:rPr>
          <w:rStyle w:val="Hyperlink"/>
          <w:sz w:val="20"/>
          <w:szCs w:val="20"/>
          <w:lang w:val="it-IT"/>
        </w:rPr>
      </w:pPr>
      <w:hyperlink r:id="rId9" w:history="1">
        <w:r w:rsidRPr="0081246F">
          <w:rPr>
            <w:rStyle w:val="Hyperlink"/>
            <w:sz w:val="20"/>
            <w:szCs w:val="20"/>
            <w:lang w:val="it-IT"/>
          </w:rPr>
          <w:t>www.polizei-brandenburg-karriere.de</w:t>
        </w:r>
      </w:hyperlink>
    </w:p>
    <w:p w14:paraId="2C323FA8" w14:textId="77777777" w:rsidR="00E2124F" w:rsidRPr="0081246F" w:rsidRDefault="00E2124F" w:rsidP="00A07D80">
      <w:pPr>
        <w:framePr w:w="2926" w:h="3136" w:hRule="exact" w:hSpace="181" w:wrap="around" w:vAnchor="page" w:hAnchor="page" w:x="8505" w:y="2446" w:anchorLock="1"/>
        <w:tabs>
          <w:tab w:val="left" w:pos="794"/>
        </w:tabs>
        <w:spacing w:line="240" w:lineRule="exact"/>
        <w:rPr>
          <w:rStyle w:val="Hyperlink"/>
          <w:sz w:val="20"/>
          <w:szCs w:val="20"/>
          <w:lang w:val="it-IT"/>
        </w:rPr>
      </w:pPr>
    </w:p>
    <w:p w14:paraId="0BF1D7B8" w14:textId="058C8BEB" w:rsidR="005B6672" w:rsidRPr="00E97845" w:rsidRDefault="00401B61" w:rsidP="00813CCE">
      <w:pPr>
        <w:pStyle w:val="Titel"/>
        <w:rPr>
          <w:color w:val="FF0000"/>
          <w:sz w:val="28"/>
          <w:lang w:val="it-IT"/>
        </w:rPr>
      </w:pPr>
      <w:proofErr w:type="spellStart"/>
      <w:r w:rsidRPr="00E97845">
        <w:rPr>
          <w:rFonts w:ascii="Arial Narrow" w:hAnsi="Arial Narrow"/>
          <w:lang w:val="it-IT"/>
        </w:rPr>
        <w:t>Press</w:t>
      </w:r>
      <w:r w:rsidR="00756036" w:rsidRPr="00E97845">
        <w:rPr>
          <w:rFonts w:ascii="Arial Narrow" w:hAnsi="Arial Narrow"/>
          <w:lang w:val="it-IT"/>
        </w:rPr>
        <w:t>e</w:t>
      </w:r>
      <w:r w:rsidR="005D6DA6" w:rsidRPr="00E97845">
        <w:rPr>
          <w:rFonts w:ascii="Arial Narrow" w:hAnsi="Arial Narrow"/>
          <w:lang w:val="it-IT"/>
        </w:rPr>
        <w:t>information</w:t>
      </w:r>
      <w:proofErr w:type="spellEnd"/>
    </w:p>
    <w:p w14:paraId="57ED5CBF" w14:textId="77777777" w:rsidR="005B6672" w:rsidRPr="00E97845" w:rsidRDefault="005B6672" w:rsidP="005B6672">
      <w:pPr>
        <w:tabs>
          <w:tab w:val="left" w:pos="2210"/>
        </w:tabs>
        <w:rPr>
          <w:color w:val="FF0000"/>
          <w:sz w:val="28"/>
          <w:lang w:val="it-IT"/>
        </w:rPr>
      </w:pPr>
    </w:p>
    <w:p w14:paraId="78B75289" w14:textId="71D05550" w:rsidR="0013133A" w:rsidRDefault="00DE446A" w:rsidP="00C10B97">
      <w:pPr>
        <w:jc w:val="right"/>
      </w:pPr>
      <w:r w:rsidRPr="00401B61">
        <w:t>Oranienburg</w:t>
      </w:r>
      <w:r w:rsidR="00E274DA" w:rsidRPr="00401B61">
        <w:t>,</w:t>
      </w:r>
      <w:r w:rsidR="00ED7A96">
        <w:t xml:space="preserve"> </w:t>
      </w:r>
      <w:r w:rsidR="0075511A">
        <w:t>30. September</w:t>
      </w:r>
      <w:r w:rsidR="00ED7A96">
        <w:t xml:space="preserve"> </w:t>
      </w:r>
      <w:r w:rsidR="001F60B0">
        <w:t>2025</w:t>
      </w:r>
    </w:p>
    <w:p w14:paraId="6065E036" w14:textId="77777777" w:rsidR="00C10B97" w:rsidRPr="00A07D80" w:rsidRDefault="00C10B97" w:rsidP="00C10B97">
      <w:pPr>
        <w:jc w:val="right"/>
        <w:rPr>
          <w:b/>
        </w:rPr>
      </w:pPr>
    </w:p>
    <w:p w14:paraId="218FBBE1" w14:textId="4C5B8BE3" w:rsidR="00E147E3" w:rsidRPr="00751DC6" w:rsidRDefault="007632DD" w:rsidP="007C22D0">
      <w:pPr>
        <w:pStyle w:val="berschrift1"/>
      </w:pPr>
      <w:r>
        <w:t>N</w:t>
      </w:r>
      <w:r w:rsidR="00E147E3" w:rsidRPr="00751DC6">
        <w:t xml:space="preserve">eue Kolleginnen und Kollegen </w:t>
      </w:r>
      <w:r w:rsidR="0075511A">
        <w:t xml:space="preserve">starten ihren Dienst </w:t>
      </w:r>
      <w:r w:rsidR="0075511A" w:rsidRPr="00751DC6">
        <w:t xml:space="preserve">für </w:t>
      </w:r>
      <w:r w:rsidR="0075511A">
        <w:t xml:space="preserve">die </w:t>
      </w:r>
      <w:r w:rsidR="0075511A" w:rsidRPr="00751DC6">
        <w:t>Brandenburger Polizei</w:t>
      </w:r>
    </w:p>
    <w:p w14:paraId="27BD0EFB" w14:textId="77777777" w:rsidR="00ED7A96" w:rsidRPr="00751DC6" w:rsidRDefault="00ED7A96" w:rsidP="00ED7A96">
      <w:pPr>
        <w:rPr>
          <w:b/>
          <w:sz w:val="32"/>
          <w:szCs w:val="32"/>
        </w:rPr>
      </w:pPr>
    </w:p>
    <w:p w14:paraId="0E2DDEA8" w14:textId="77BEEED3" w:rsidR="00ED1580" w:rsidRDefault="003E559E" w:rsidP="00916F5D">
      <w:pPr>
        <w:pStyle w:val="Listenabsatz"/>
        <w:numPr>
          <w:ilvl w:val="0"/>
          <w:numId w:val="8"/>
        </w:numPr>
        <w:rPr>
          <w:i/>
          <w:szCs w:val="32"/>
        </w:rPr>
      </w:pPr>
      <w:r w:rsidRPr="00B011F2">
        <w:rPr>
          <w:i/>
          <w:szCs w:val="32"/>
        </w:rPr>
        <w:t>11</w:t>
      </w:r>
      <w:r w:rsidR="00B011F2" w:rsidRPr="00B011F2">
        <w:rPr>
          <w:i/>
          <w:szCs w:val="32"/>
        </w:rPr>
        <w:t>4</w:t>
      </w:r>
      <w:r w:rsidR="009D5DFE" w:rsidRPr="007632DD">
        <w:rPr>
          <w:i/>
          <w:szCs w:val="32"/>
        </w:rPr>
        <w:t xml:space="preserve"> </w:t>
      </w:r>
      <w:r w:rsidR="0075511A" w:rsidRPr="007632DD">
        <w:rPr>
          <w:i/>
          <w:szCs w:val="32"/>
        </w:rPr>
        <w:t xml:space="preserve">frisch ernannte </w:t>
      </w:r>
      <w:r w:rsidR="00ED7A96" w:rsidRPr="007632DD">
        <w:rPr>
          <w:i/>
          <w:szCs w:val="32"/>
        </w:rPr>
        <w:t>Polizistinnen und Polizisten beende</w:t>
      </w:r>
      <w:r w:rsidR="00ED1580" w:rsidRPr="007632DD">
        <w:rPr>
          <w:i/>
          <w:szCs w:val="32"/>
        </w:rPr>
        <w:t>te</w:t>
      </w:r>
      <w:r w:rsidR="00ED7A96" w:rsidRPr="007632DD">
        <w:rPr>
          <w:i/>
          <w:szCs w:val="32"/>
        </w:rPr>
        <w:t>n ihre Ausbildung oder ihr Studium</w:t>
      </w:r>
      <w:r w:rsidR="00FC3E70">
        <w:rPr>
          <w:i/>
          <w:szCs w:val="32"/>
        </w:rPr>
        <w:t>.</w:t>
      </w:r>
      <w:r w:rsidR="00ED7A96" w:rsidRPr="007632DD">
        <w:rPr>
          <w:i/>
          <w:szCs w:val="32"/>
        </w:rPr>
        <w:t xml:space="preserve"> </w:t>
      </w:r>
      <w:r w:rsidR="003633CD">
        <w:rPr>
          <w:i/>
          <w:szCs w:val="32"/>
        </w:rPr>
        <w:t>Ab dem 01. Oktober nehmen sie ihren Dienst</w:t>
      </w:r>
      <w:r w:rsidR="00ED1580" w:rsidRPr="00751DC6">
        <w:rPr>
          <w:i/>
          <w:szCs w:val="32"/>
        </w:rPr>
        <w:t xml:space="preserve"> in allen </w:t>
      </w:r>
      <w:r w:rsidR="003633CD">
        <w:rPr>
          <w:i/>
          <w:szCs w:val="32"/>
        </w:rPr>
        <w:t>Polizeid</w:t>
      </w:r>
      <w:r w:rsidR="00ED1580" w:rsidRPr="00751DC6">
        <w:rPr>
          <w:i/>
          <w:szCs w:val="32"/>
        </w:rPr>
        <w:t>irektionen, dem Landeskriminalamt</w:t>
      </w:r>
      <w:r w:rsidR="004A5F85" w:rsidRPr="00751DC6">
        <w:rPr>
          <w:i/>
          <w:szCs w:val="32"/>
        </w:rPr>
        <w:t>, der Direktion Besondere Dienste</w:t>
      </w:r>
      <w:r w:rsidR="00ED1580">
        <w:rPr>
          <w:i/>
          <w:szCs w:val="32"/>
        </w:rPr>
        <w:t xml:space="preserve"> </w:t>
      </w:r>
      <w:r w:rsidR="006C0A30">
        <w:rPr>
          <w:i/>
          <w:szCs w:val="32"/>
        </w:rPr>
        <w:t xml:space="preserve">oder </w:t>
      </w:r>
      <w:r w:rsidR="00ED1580">
        <w:rPr>
          <w:i/>
          <w:szCs w:val="32"/>
        </w:rPr>
        <w:t>dem Einsatzlagezentrum</w:t>
      </w:r>
      <w:r w:rsidR="003633CD">
        <w:rPr>
          <w:i/>
          <w:szCs w:val="32"/>
        </w:rPr>
        <w:t xml:space="preserve"> auf</w:t>
      </w:r>
    </w:p>
    <w:p w14:paraId="234E3504" w14:textId="77777777" w:rsidR="007632DD" w:rsidRPr="00751DC6" w:rsidRDefault="007632DD" w:rsidP="007632DD">
      <w:pPr>
        <w:pStyle w:val="Listenabsatz"/>
        <w:numPr>
          <w:ilvl w:val="0"/>
          <w:numId w:val="8"/>
        </w:numPr>
        <w:ind w:left="709"/>
        <w:rPr>
          <w:i/>
          <w:szCs w:val="32"/>
        </w:rPr>
      </w:pPr>
      <w:r w:rsidRPr="00B011F2">
        <w:rPr>
          <w:i/>
          <w:szCs w:val="32"/>
        </w:rPr>
        <w:t>10</w:t>
      </w:r>
      <w:r w:rsidRPr="007632DD">
        <w:rPr>
          <w:i/>
          <w:szCs w:val="32"/>
        </w:rPr>
        <w:t xml:space="preserve"> Absolvierende des Masterstudiengangs Kriminalistik bringen ihre Fachexpertise in die Landespolizei ein</w:t>
      </w:r>
    </w:p>
    <w:p w14:paraId="32107339" w14:textId="77777777" w:rsidR="00E943C1" w:rsidRDefault="00E943C1" w:rsidP="00B4724F">
      <w:pPr>
        <w:rPr>
          <w:i/>
          <w:szCs w:val="32"/>
        </w:rPr>
      </w:pPr>
    </w:p>
    <w:p w14:paraId="4F43E16B" w14:textId="62EBAFC3" w:rsidR="00916F5D" w:rsidRPr="00916F5D" w:rsidRDefault="0075511A" w:rsidP="00916F5D">
      <w:pPr>
        <w:spacing w:after="240"/>
        <w:jc w:val="both"/>
        <w:rPr>
          <w:b/>
        </w:rPr>
      </w:pPr>
      <w:r w:rsidRPr="00B011F2">
        <w:t>Für 11</w:t>
      </w:r>
      <w:r w:rsidR="00B011F2" w:rsidRPr="00B011F2">
        <w:t>4</w:t>
      </w:r>
      <w:r w:rsidR="00ED7A96" w:rsidRPr="0091672A">
        <w:t xml:space="preserve"> Anwärterinnen und Anwärter</w:t>
      </w:r>
      <w:r w:rsidR="00ED7A96">
        <w:t xml:space="preserve"> </w:t>
      </w:r>
      <w:r>
        <w:t>endet</w:t>
      </w:r>
      <w:r w:rsidR="00754139">
        <w:t>e</w:t>
      </w:r>
      <w:r>
        <w:t xml:space="preserve"> die Zeit an </w:t>
      </w:r>
      <w:r w:rsidR="00ED7A96">
        <w:t>der Hochschule der Polizei des Landes Brandenburg</w:t>
      </w:r>
      <w:r>
        <w:t>: sie schlossen erfolgreich</w:t>
      </w:r>
      <w:r w:rsidR="00ED7A96">
        <w:t xml:space="preserve"> ihre Ausbildung </w:t>
      </w:r>
      <w:r w:rsidR="00ED7A96">
        <w:rPr>
          <w:szCs w:val="32"/>
        </w:rPr>
        <w:t>für den mittleren (</w:t>
      </w:r>
      <w:proofErr w:type="spellStart"/>
      <w:r w:rsidR="00ED7A96">
        <w:rPr>
          <w:szCs w:val="32"/>
        </w:rPr>
        <w:t>m.D</w:t>
      </w:r>
      <w:proofErr w:type="spellEnd"/>
      <w:r w:rsidR="00ED7A96">
        <w:rPr>
          <w:szCs w:val="32"/>
        </w:rPr>
        <w:t xml:space="preserve">.) </w:t>
      </w:r>
      <w:r w:rsidR="00ED7A96">
        <w:t xml:space="preserve">bzw. ihr Studium </w:t>
      </w:r>
      <w:r w:rsidR="00ED7A96">
        <w:rPr>
          <w:szCs w:val="32"/>
        </w:rPr>
        <w:t>für den gehobenen (</w:t>
      </w:r>
      <w:proofErr w:type="spellStart"/>
      <w:r w:rsidR="00ED7A96">
        <w:rPr>
          <w:szCs w:val="32"/>
        </w:rPr>
        <w:t>g.D</w:t>
      </w:r>
      <w:proofErr w:type="spellEnd"/>
      <w:r w:rsidR="00ED7A96">
        <w:rPr>
          <w:szCs w:val="32"/>
        </w:rPr>
        <w:t>.) Polizeivollzugsdienst</w:t>
      </w:r>
      <w:r>
        <w:rPr>
          <w:szCs w:val="32"/>
        </w:rPr>
        <w:t xml:space="preserve"> ab</w:t>
      </w:r>
      <w:r w:rsidR="00ED7A96">
        <w:rPr>
          <w:szCs w:val="32"/>
        </w:rPr>
        <w:t xml:space="preserve">. </w:t>
      </w:r>
      <w:r>
        <w:rPr>
          <w:szCs w:val="32"/>
        </w:rPr>
        <w:t xml:space="preserve">Die </w:t>
      </w:r>
      <w:r w:rsidR="009367BD">
        <w:rPr>
          <w:szCs w:val="32"/>
        </w:rPr>
        <w:t xml:space="preserve">frisch ernannten </w:t>
      </w:r>
      <w:r w:rsidR="00ED7A96">
        <w:rPr>
          <w:szCs w:val="32"/>
        </w:rPr>
        <w:t xml:space="preserve">Obermeisterinnen und </w:t>
      </w:r>
      <w:r w:rsidR="000434BD">
        <w:rPr>
          <w:szCs w:val="32"/>
        </w:rPr>
        <w:t xml:space="preserve">-meister </w:t>
      </w:r>
      <w:r w:rsidR="00ED7A96">
        <w:t xml:space="preserve">bzw. </w:t>
      </w:r>
      <w:r w:rsidR="000434BD">
        <w:rPr>
          <w:szCs w:val="32"/>
        </w:rPr>
        <w:t xml:space="preserve">Kommissarinnen und </w:t>
      </w:r>
      <w:r w:rsidR="00ED7A96">
        <w:rPr>
          <w:szCs w:val="32"/>
        </w:rPr>
        <w:t xml:space="preserve">Kommissare </w:t>
      </w:r>
      <w:r w:rsidR="009367BD">
        <w:rPr>
          <w:szCs w:val="32"/>
        </w:rPr>
        <w:t>verl</w:t>
      </w:r>
      <w:r w:rsidR="00754139">
        <w:rPr>
          <w:szCs w:val="32"/>
        </w:rPr>
        <w:t>ieß</w:t>
      </w:r>
      <w:r w:rsidR="009367BD">
        <w:rPr>
          <w:szCs w:val="32"/>
        </w:rPr>
        <w:t xml:space="preserve">en den Campus und </w:t>
      </w:r>
      <w:r w:rsidR="00427D06">
        <w:rPr>
          <w:szCs w:val="32"/>
        </w:rPr>
        <w:t xml:space="preserve">starten </w:t>
      </w:r>
      <w:r w:rsidR="00754139">
        <w:rPr>
          <w:szCs w:val="32"/>
        </w:rPr>
        <w:t xml:space="preserve">zum 01. Oktober </w:t>
      </w:r>
      <w:r w:rsidR="009367BD">
        <w:rPr>
          <w:szCs w:val="32"/>
        </w:rPr>
        <w:t>in den aktiven Polizeidienst.</w:t>
      </w:r>
    </w:p>
    <w:p w14:paraId="1FACF53A" w14:textId="0645033D" w:rsidR="00ED7A96" w:rsidRDefault="00754139" w:rsidP="00ED7A96">
      <w:pPr>
        <w:jc w:val="both"/>
      </w:pPr>
      <w:r>
        <w:rPr>
          <w:szCs w:val="32"/>
        </w:rPr>
        <w:t xml:space="preserve">Dort </w:t>
      </w:r>
      <w:r w:rsidR="00CE2B68">
        <w:rPr>
          <w:szCs w:val="32"/>
        </w:rPr>
        <w:t xml:space="preserve">unterstützen </w:t>
      </w:r>
      <w:r>
        <w:rPr>
          <w:szCs w:val="32"/>
        </w:rPr>
        <w:t xml:space="preserve">sie </w:t>
      </w:r>
      <w:r w:rsidR="00CE2B68">
        <w:rPr>
          <w:szCs w:val="32"/>
        </w:rPr>
        <w:t xml:space="preserve">die Kolleginnen und Kollegen </w:t>
      </w:r>
      <w:r w:rsidR="00ED7A96" w:rsidRPr="00FA6F5D">
        <w:t xml:space="preserve">in </w:t>
      </w:r>
      <w:r w:rsidR="00ED7A96" w:rsidRPr="002A36C7">
        <w:t xml:space="preserve">den Polizeidirektionen </w:t>
      </w:r>
      <w:r w:rsidR="00ED7A96" w:rsidRPr="0091672A">
        <w:t>Nord, Süd, Ost und West</w:t>
      </w:r>
      <w:r w:rsidR="00ED7A96" w:rsidRPr="002A36C7">
        <w:t>, dem Einsatzlagezentrum, dem Landeskriminalamt sowie in der Direktion Besondere</w:t>
      </w:r>
      <w:r w:rsidR="00ED7A96" w:rsidRPr="009364DE">
        <w:t xml:space="preserve"> Dienste</w:t>
      </w:r>
      <w:r w:rsidR="00ED7A96" w:rsidRPr="00D161AE">
        <w:t>.</w:t>
      </w:r>
      <w:r w:rsidR="00ED7A96">
        <w:t xml:space="preserve"> </w:t>
      </w:r>
      <w:r w:rsidR="00C10B97">
        <w:t>In ihren Erstverwendungen werden sie Aufgaben in der Kriminal-, Schutz- oder Bereitschaftspolizei</w:t>
      </w:r>
      <w:r w:rsidR="00C10B97" w:rsidRPr="00C10B97">
        <w:t xml:space="preserve"> </w:t>
      </w:r>
      <w:r w:rsidR="00C10B97">
        <w:t>übernehmen</w:t>
      </w:r>
      <w:r w:rsidR="00966789">
        <w:t>.</w:t>
      </w:r>
    </w:p>
    <w:p w14:paraId="5AE5FEFA" w14:textId="77777777" w:rsidR="00B011F2" w:rsidRDefault="00B011F2" w:rsidP="00ED7A96">
      <w:pPr>
        <w:jc w:val="both"/>
      </w:pPr>
    </w:p>
    <w:p w14:paraId="3D48C546" w14:textId="198DF58A" w:rsidR="00B011F2" w:rsidRDefault="00B011F2" w:rsidP="00B011F2">
      <w:r>
        <w:rPr>
          <w:szCs w:val="32"/>
        </w:rPr>
        <w:t>Vier d</w:t>
      </w:r>
      <w:r>
        <w:rPr>
          <w:szCs w:val="32"/>
        </w:rPr>
        <w:t>ieser</w:t>
      </w:r>
      <w:r>
        <w:rPr>
          <w:szCs w:val="32"/>
        </w:rPr>
        <w:t xml:space="preserve"> Absolvierenden sind Mitglieder der Sportfördergruppe 2020, die ihr Polizei-Bachelorstudium in fünf statt drei Jahren absolvierten. Während dieser Zeit nahmen sie beispielsweise an den Olympischen Spielen oder Weltmeisterschaften in </w:t>
      </w:r>
      <w:r w:rsidRPr="00EF477C">
        <w:rPr>
          <w:szCs w:val="32"/>
        </w:rPr>
        <w:t>verschiedenen Disziplinen</w:t>
      </w:r>
      <w:r>
        <w:rPr>
          <w:szCs w:val="32"/>
        </w:rPr>
        <w:t xml:space="preserve"> teil.</w:t>
      </w:r>
    </w:p>
    <w:p w14:paraId="1E6F6B75" w14:textId="77777777" w:rsidR="007632DD" w:rsidRDefault="007632DD" w:rsidP="00ED7A96">
      <w:pPr>
        <w:jc w:val="both"/>
      </w:pPr>
    </w:p>
    <w:p w14:paraId="1352FE03" w14:textId="30D6AB4F" w:rsidR="00966789" w:rsidRDefault="007632DD" w:rsidP="00ED7A96">
      <w:pPr>
        <w:jc w:val="both"/>
      </w:pPr>
      <w:r w:rsidRPr="007632DD">
        <w:t xml:space="preserve">Neben </w:t>
      </w:r>
      <w:r w:rsidR="00B011F2">
        <w:t>den 114</w:t>
      </w:r>
      <w:r w:rsidRPr="007632DD">
        <w:t xml:space="preserve"> </w:t>
      </w:r>
      <w:r w:rsidR="00B011F2">
        <w:t xml:space="preserve">frisch Ernannten </w:t>
      </w:r>
      <w:r w:rsidRPr="007632DD">
        <w:t xml:space="preserve">schließen </w:t>
      </w:r>
      <w:r w:rsidRPr="00B011F2">
        <w:t>zehn</w:t>
      </w:r>
      <w:r w:rsidRPr="007632DD">
        <w:t xml:space="preserve"> Polizeivollzugsbeamtinnen und –beamte den Masterstudiengang Kriminalistik erfolgreich ab. In den vergangenen zwei Jahren bauten sie </w:t>
      </w:r>
      <w:r w:rsidR="00FC3E70">
        <w:t xml:space="preserve">ihre </w:t>
      </w:r>
      <w:r w:rsidRPr="007632DD">
        <w:t>Fachexpertise in den Bereichen Kriminalistik, Kriminologie sowie Rechts-, Natur-, Sozialwissenschaften und Informationsmanagement gezielt aus, womit dem</w:t>
      </w:r>
      <w:r>
        <w:t xml:space="preserve"> </w:t>
      </w:r>
      <w:r w:rsidRPr="007632DD">
        <w:t xml:space="preserve">Land Brandenburg </w:t>
      </w:r>
      <w:r w:rsidR="00FC3E70">
        <w:t>ausgewiesene</w:t>
      </w:r>
      <w:r w:rsidRPr="007632DD">
        <w:t xml:space="preserve"> Expertinnen und Experten zur Bearbeitung und Führung komplexer Ermittlungen zur </w:t>
      </w:r>
      <w:r w:rsidR="00FC3E70">
        <w:t>Verfügung</w:t>
      </w:r>
      <w:r w:rsidRPr="007632DD">
        <w:t xml:space="preserve"> stehen.</w:t>
      </w:r>
    </w:p>
    <w:p w14:paraId="31106093" w14:textId="5468009E" w:rsidR="00966789" w:rsidRDefault="00BC2E62" w:rsidP="00B011F2">
      <w:r w:rsidRPr="00FD474E">
        <w:lastRenderedPageBreak/>
        <w:t xml:space="preserve">Darüber hinaus </w:t>
      </w:r>
      <w:r w:rsidRPr="001130BE">
        <w:t>schl</w:t>
      </w:r>
      <w:r>
        <w:t>oss</w:t>
      </w:r>
      <w:r w:rsidRPr="001130BE">
        <w:t xml:space="preserve">en </w:t>
      </w:r>
      <w:r w:rsidRPr="00B011F2">
        <w:rPr>
          <w:szCs w:val="32"/>
        </w:rPr>
        <w:t>26</w:t>
      </w:r>
      <w:r>
        <w:rPr>
          <w:szCs w:val="32"/>
        </w:rPr>
        <w:t xml:space="preserve"> erfahrene </w:t>
      </w:r>
      <w:r w:rsidRPr="001130BE">
        <w:t>Polizistinnen</w:t>
      </w:r>
      <w:r w:rsidRPr="00FD474E">
        <w:t xml:space="preserve"> und Polizisten den Aufstiegslehrgang vom </w:t>
      </w:r>
      <w:proofErr w:type="spellStart"/>
      <w:r>
        <w:t>m.D</w:t>
      </w:r>
      <w:proofErr w:type="spellEnd"/>
      <w:r>
        <w:t xml:space="preserve">. </w:t>
      </w:r>
      <w:r w:rsidRPr="00FD474E">
        <w:t xml:space="preserve">in den </w:t>
      </w:r>
      <w:proofErr w:type="spellStart"/>
      <w:r>
        <w:t>g.D</w:t>
      </w:r>
      <w:proofErr w:type="spellEnd"/>
      <w:r>
        <w:t xml:space="preserve">. </w:t>
      </w:r>
      <w:r w:rsidRPr="00FD474E">
        <w:t>erfolgreich ab.</w:t>
      </w:r>
      <w:r>
        <w:t xml:space="preserve"> Auch sie kehren ab dem 01.</w:t>
      </w:r>
      <w:r w:rsidR="00154C4F">
        <w:t xml:space="preserve"> </w:t>
      </w:r>
      <w:r>
        <w:t xml:space="preserve">Oktober mit neuem Dienstgrad in </w:t>
      </w:r>
      <w:r w:rsidR="00FC3E70">
        <w:t xml:space="preserve">ihre Dienststellen </w:t>
      </w:r>
      <w:r>
        <w:t>zurück.</w:t>
      </w:r>
    </w:p>
    <w:p w14:paraId="72CD6CA8" w14:textId="77777777" w:rsidR="00B011F2" w:rsidRDefault="00B011F2" w:rsidP="00B011F2"/>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19"/>
        <w:gridCol w:w="1503"/>
      </w:tblGrid>
      <w:tr w:rsidR="00ED7A96" w:rsidRPr="00FD474E" w14:paraId="5FF2B626" w14:textId="77777777" w:rsidTr="003A2BCD">
        <w:trPr>
          <w:trHeight w:val="397"/>
        </w:trPr>
        <w:tc>
          <w:tcPr>
            <w:tcW w:w="7122" w:type="dxa"/>
            <w:gridSpan w:val="2"/>
            <w:shd w:val="clear" w:color="auto" w:fill="4F81BD" w:themeFill="accent1"/>
            <w:vAlign w:val="center"/>
          </w:tcPr>
          <w:p w14:paraId="1E8142F7" w14:textId="7DD87C72" w:rsidR="00ED7A96" w:rsidRPr="0091672A" w:rsidRDefault="00ED7A96" w:rsidP="003E559E">
            <w:pPr>
              <w:jc w:val="center"/>
              <w:rPr>
                <w:b/>
                <w:szCs w:val="32"/>
              </w:rPr>
            </w:pPr>
            <w:r w:rsidRPr="0091672A">
              <w:rPr>
                <w:b/>
                <w:color w:val="FFFFFF" w:themeColor="background1"/>
                <w:szCs w:val="32"/>
              </w:rPr>
              <w:t xml:space="preserve">Absolvierende der HPol </w:t>
            </w:r>
            <w:r w:rsidR="00754139">
              <w:rPr>
                <w:b/>
                <w:color w:val="FFFFFF" w:themeColor="background1"/>
                <w:szCs w:val="32"/>
              </w:rPr>
              <w:t>BB</w:t>
            </w:r>
            <w:r w:rsidR="00754139" w:rsidRPr="0091672A">
              <w:rPr>
                <w:b/>
                <w:color w:val="FFFFFF" w:themeColor="background1"/>
                <w:szCs w:val="32"/>
              </w:rPr>
              <w:t xml:space="preserve"> </w:t>
            </w:r>
            <w:r w:rsidRPr="0091672A">
              <w:rPr>
                <w:b/>
                <w:color w:val="FFFFFF" w:themeColor="background1"/>
                <w:szCs w:val="32"/>
              </w:rPr>
              <w:t xml:space="preserve">– </w:t>
            </w:r>
            <w:r w:rsidR="003E559E">
              <w:rPr>
                <w:b/>
                <w:color w:val="FFFFFF" w:themeColor="background1"/>
                <w:szCs w:val="32"/>
              </w:rPr>
              <w:t>Herbst</w:t>
            </w:r>
            <w:r w:rsidRPr="00FD474E">
              <w:rPr>
                <w:b/>
                <w:color w:val="FFFFFF" w:themeColor="background1"/>
                <w:szCs w:val="32"/>
              </w:rPr>
              <w:t xml:space="preserve"> 202</w:t>
            </w:r>
            <w:r w:rsidR="000434BD">
              <w:rPr>
                <w:b/>
                <w:color w:val="FFFFFF" w:themeColor="background1"/>
                <w:szCs w:val="32"/>
              </w:rPr>
              <w:t>5</w:t>
            </w:r>
          </w:p>
        </w:tc>
      </w:tr>
      <w:tr w:rsidR="00ED7A96" w:rsidRPr="003A2BCD" w14:paraId="34B7C718" w14:textId="77777777" w:rsidTr="003A2BCD">
        <w:trPr>
          <w:trHeight w:val="397"/>
        </w:trPr>
        <w:tc>
          <w:tcPr>
            <w:tcW w:w="5619" w:type="dxa"/>
            <w:shd w:val="clear" w:color="auto" w:fill="F2F2F2" w:themeFill="background1" w:themeFillShade="F2"/>
          </w:tcPr>
          <w:p w14:paraId="7D42C763" w14:textId="49708D0C" w:rsidR="00ED7A96" w:rsidRPr="0091672A" w:rsidRDefault="00ED7A96" w:rsidP="003E559E">
            <w:pPr>
              <w:jc w:val="both"/>
            </w:pPr>
            <w:r w:rsidRPr="0091672A">
              <w:rPr>
                <w:szCs w:val="32"/>
              </w:rPr>
              <w:t xml:space="preserve">Mittlerer </w:t>
            </w:r>
            <w:r w:rsidRPr="0091672A">
              <w:t xml:space="preserve">Polizeivollzugsdienst </w:t>
            </w:r>
            <w:r w:rsidR="003E559E">
              <w:t>Frühjahrseinstellung</w:t>
            </w:r>
            <w:r w:rsidR="00754139">
              <w:t xml:space="preserve"> 2023</w:t>
            </w:r>
          </w:p>
        </w:tc>
        <w:tc>
          <w:tcPr>
            <w:tcW w:w="1503" w:type="dxa"/>
            <w:shd w:val="clear" w:color="auto" w:fill="F2F2F2" w:themeFill="background1" w:themeFillShade="F2"/>
          </w:tcPr>
          <w:p w14:paraId="05E81D46" w14:textId="190C1CF1" w:rsidR="00ED7A96" w:rsidRPr="003A2BCD" w:rsidRDefault="003E559E" w:rsidP="008F45A1">
            <w:pPr>
              <w:jc w:val="right"/>
              <w:rPr>
                <w:highlight w:val="yellow"/>
              </w:rPr>
            </w:pPr>
            <w:r w:rsidRPr="00B011F2">
              <w:rPr>
                <w:szCs w:val="32"/>
              </w:rPr>
              <w:t>3</w:t>
            </w:r>
            <w:r w:rsidR="00B011F2" w:rsidRPr="00B011F2">
              <w:rPr>
                <w:szCs w:val="32"/>
              </w:rPr>
              <w:t>1</w:t>
            </w:r>
          </w:p>
        </w:tc>
      </w:tr>
      <w:tr w:rsidR="00ED7A96" w:rsidRPr="00FD474E" w14:paraId="45B040D1" w14:textId="77777777" w:rsidTr="003A2BCD">
        <w:trPr>
          <w:trHeight w:val="397"/>
        </w:trPr>
        <w:tc>
          <w:tcPr>
            <w:tcW w:w="5619" w:type="dxa"/>
          </w:tcPr>
          <w:p w14:paraId="095DB432" w14:textId="7B1D33EE" w:rsidR="00ED7A96" w:rsidRPr="0091672A" w:rsidRDefault="00ED7A96">
            <w:pPr>
              <w:jc w:val="both"/>
            </w:pPr>
            <w:r w:rsidRPr="0091672A">
              <w:rPr>
                <w:szCs w:val="32"/>
              </w:rPr>
              <w:t xml:space="preserve">Gehobener </w:t>
            </w:r>
            <w:r w:rsidRPr="0091672A">
              <w:t xml:space="preserve">Polizeivollzugsdienst </w:t>
            </w:r>
            <w:r w:rsidR="00754139">
              <w:t>Herbst</w:t>
            </w:r>
            <w:r w:rsidR="00754139" w:rsidRPr="0091672A">
              <w:t xml:space="preserve">einstellung </w:t>
            </w:r>
            <w:r w:rsidRPr="0091672A">
              <w:t>202</w:t>
            </w:r>
            <w:r w:rsidR="000434BD">
              <w:t>2</w:t>
            </w:r>
          </w:p>
        </w:tc>
        <w:tc>
          <w:tcPr>
            <w:tcW w:w="1503" w:type="dxa"/>
          </w:tcPr>
          <w:p w14:paraId="6AD698C9" w14:textId="04ECFA55" w:rsidR="00ED7A96" w:rsidRPr="0091672A" w:rsidRDefault="00154C4F" w:rsidP="00707EF3">
            <w:pPr>
              <w:jc w:val="right"/>
            </w:pPr>
            <w:r w:rsidRPr="00B011F2">
              <w:rPr>
                <w:szCs w:val="32"/>
              </w:rPr>
              <w:t>89</w:t>
            </w:r>
          </w:p>
        </w:tc>
      </w:tr>
      <w:tr w:rsidR="003E559E" w:rsidRPr="00FD474E" w14:paraId="27E56E23" w14:textId="77777777" w:rsidTr="0014330E">
        <w:trPr>
          <w:trHeight w:val="397"/>
        </w:trPr>
        <w:tc>
          <w:tcPr>
            <w:tcW w:w="5619" w:type="dxa"/>
            <w:shd w:val="clear" w:color="auto" w:fill="F2F2F2" w:themeFill="background1" w:themeFillShade="F2"/>
          </w:tcPr>
          <w:p w14:paraId="65815457" w14:textId="3056D1D7" w:rsidR="003E559E" w:rsidRPr="0091672A" w:rsidRDefault="003E559E">
            <w:pPr>
              <w:jc w:val="both"/>
              <w:rPr>
                <w:szCs w:val="32"/>
              </w:rPr>
            </w:pPr>
            <w:r>
              <w:rPr>
                <w:szCs w:val="32"/>
              </w:rPr>
              <w:t>Sportfördergruppe 2020</w:t>
            </w:r>
          </w:p>
        </w:tc>
        <w:tc>
          <w:tcPr>
            <w:tcW w:w="1503" w:type="dxa"/>
            <w:shd w:val="clear" w:color="auto" w:fill="F2F2F2" w:themeFill="background1" w:themeFillShade="F2"/>
          </w:tcPr>
          <w:p w14:paraId="2D8D7C47" w14:textId="5305DDFF" w:rsidR="003E559E" w:rsidRPr="003E559E" w:rsidRDefault="003E559E" w:rsidP="00707EF3">
            <w:pPr>
              <w:jc w:val="right"/>
              <w:rPr>
                <w:szCs w:val="32"/>
                <w:highlight w:val="yellow"/>
              </w:rPr>
            </w:pPr>
            <w:r w:rsidRPr="00B011F2">
              <w:rPr>
                <w:szCs w:val="32"/>
              </w:rPr>
              <w:t>4</w:t>
            </w:r>
          </w:p>
        </w:tc>
      </w:tr>
      <w:tr w:rsidR="007632DD" w:rsidRPr="00FD474E" w14:paraId="548594ED" w14:textId="77777777" w:rsidTr="0014330E">
        <w:trPr>
          <w:trHeight w:val="397"/>
        </w:trPr>
        <w:tc>
          <w:tcPr>
            <w:tcW w:w="5619" w:type="dxa"/>
            <w:shd w:val="clear" w:color="auto" w:fill="F2F2F2" w:themeFill="background1" w:themeFillShade="F2"/>
          </w:tcPr>
          <w:p w14:paraId="14155051" w14:textId="43416783" w:rsidR="007632DD" w:rsidRDefault="007632DD">
            <w:pPr>
              <w:jc w:val="both"/>
              <w:rPr>
                <w:szCs w:val="32"/>
              </w:rPr>
            </w:pPr>
            <w:r>
              <w:rPr>
                <w:szCs w:val="32"/>
              </w:rPr>
              <w:t>Masterstudiengang Kriminalistik</w:t>
            </w:r>
            <w:r w:rsidR="00CE57E6">
              <w:rPr>
                <w:szCs w:val="32"/>
              </w:rPr>
              <w:t xml:space="preserve"> 2023</w:t>
            </w:r>
          </w:p>
        </w:tc>
        <w:tc>
          <w:tcPr>
            <w:tcW w:w="1503" w:type="dxa"/>
            <w:shd w:val="clear" w:color="auto" w:fill="F2F2F2" w:themeFill="background1" w:themeFillShade="F2"/>
          </w:tcPr>
          <w:p w14:paraId="10B6EBED" w14:textId="08ACAA75" w:rsidR="007632DD" w:rsidRDefault="007632DD" w:rsidP="00707EF3">
            <w:pPr>
              <w:jc w:val="right"/>
              <w:rPr>
                <w:szCs w:val="32"/>
                <w:highlight w:val="yellow"/>
              </w:rPr>
            </w:pPr>
            <w:r w:rsidRPr="00B011F2">
              <w:rPr>
                <w:szCs w:val="32"/>
              </w:rPr>
              <w:t>10</w:t>
            </w:r>
          </w:p>
        </w:tc>
      </w:tr>
      <w:tr w:rsidR="00ED7A96" w:rsidRPr="00FD474E" w14:paraId="3C4A6EA1" w14:textId="77777777" w:rsidTr="0014330E">
        <w:trPr>
          <w:trHeight w:val="397"/>
        </w:trPr>
        <w:tc>
          <w:tcPr>
            <w:tcW w:w="5619" w:type="dxa"/>
            <w:shd w:val="clear" w:color="auto" w:fill="FFFFFF" w:themeFill="background1"/>
          </w:tcPr>
          <w:p w14:paraId="1627E7E8" w14:textId="77777777" w:rsidR="00ED7A96" w:rsidRPr="0091672A" w:rsidRDefault="00ED7A96" w:rsidP="00707EF3">
            <w:pPr>
              <w:jc w:val="right"/>
              <w:rPr>
                <w:b/>
              </w:rPr>
            </w:pPr>
            <w:r w:rsidRPr="0091672A">
              <w:rPr>
                <w:b/>
              </w:rPr>
              <w:t>Gesamt</w:t>
            </w:r>
          </w:p>
        </w:tc>
        <w:tc>
          <w:tcPr>
            <w:tcW w:w="1503" w:type="dxa"/>
            <w:shd w:val="clear" w:color="auto" w:fill="FFFFFF" w:themeFill="background1"/>
          </w:tcPr>
          <w:p w14:paraId="13F86BC0" w14:textId="3C454CF6" w:rsidR="00ED7A96" w:rsidRPr="0091672A" w:rsidRDefault="003E559E" w:rsidP="008F45A1">
            <w:pPr>
              <w:jc w:val="right"/>
              <w:rPr>
                <w:b/>
              </w:rPr>
            </w:pPr>
            <w:r w:rsidRPr="00B011F2">
              <w:rPr>
                <w:b/>
                <w:szCs w:val="32"/>
              </w:rPr>
              <w:t>1</w:t>
            </w:r>
            <w:r w:rsidR="00154C4F" w:rsidRPr="00B011F2">
              <w:rPr>
                <w:b/>
                <w:szCs w:val="32"/>
              </w:rPr>
              <w:t>3</w:t>
            </w:r>
            <w:r w:rsidR="00B011F2" w:rsidRPr="00B011F2">
              <w:rPr>
                <w:b/>
                <w:szCs w:val="32"/>
              </w:rPr>
              <w:t>4</w:t>
            </w:r>
          </w:p>
        </w:tc>
      </w:tr>
      <w:tr w:rsidR="00ED7A96" w:rsidRPr="00FD474E" w14:paraId="627DF15C" w14:textId="77777777" w:rsidTr="003A2BCD">
        <w:trPr>
          <w:trHeight w:val="397"/>
        </w:trPr>
        <w:tc>
          <w:tcPr>
            <w:tcW w:w="5619" w:type="dxa"/>
            <w:shd w:val="clear" w:color="auto" w:fill="4F81BD" w:themeFill="accent1"/>
            <w:vAlign w:val="center"/>
          </w:tcPr>
          <w:p w14:paraId="0E82F414" w14:textId="77777777" w:rsidR="00ED7A96" w:rsidRPr="0091672A" w:rsidRDefault="00ED7A96" w:rsidP="00707EF3">
            <w:pPr>
              <w:jc w:val="center"/>
              <w:rPr>
                <w:b/>
                <w:color w:val="FFFFFF" w:themeColor="background1"/>
                <w:szCs w:val="32"/>
              </w:rPr>
            </w:pPr>
            <w:r w:rsidRPr="0091672A">
              <w:rPr>
                <w:b/>
                <w:color w:val="FFFFFF" w:themeColor="background1"/>
                <w:szCs w:val="32"/>
              </w:rPr>
              <w:t>Zusätzlich</w:t>
            </w:r>
          </w:p>
        </w:tc>
        <w:tc>
          <w:tcPr>
            <w:tcW w:w="1503" w:type="dxa"/>
            <w:shd w:val="clear" w:color="auto" w:fill="4F81BD" w:themeFill="accent1"/>
          </w:tcPr>
          <w:p w14:paraId="50DA51B8" w14:textId="77777777" w:rsidR="00ED7A96" w:rsidRPr="0091672A" w:rsidDel="009364DE" w:rsidRDefault="00ED7A96" w:rsidP="00707EF3">
            <w:pPr>
              <w:jc w:val="right"/>
              <w:rPr>
                <w:b/>
                <w:szCs w:val="32"/>
              </w:rPr>
            </w:pPr>
          </w:p>
        </w:tc>
      </w:tr>
      <w:tr w:rsidR="00ED7A96" w14:paraId="4F92482C" w14:textId="77777777" w:rsidTr="003A2BCD">
        <w:trPr>
          <w:trHeight w:val="397"/>
        </w:trPr>
        <w:tc>
          <w:tcPr>
            <w:tcW w:w="5619" w:type="dxa"/>
            <w:shd w:val="clear" w:color="auto" w:fill="F2F2F2" w:themeFill="background1" w:themeFillShade="F2"/>
          </w:tcPr>
          <w:p w14:paraId="14A13762" w14:textId="77777777" w:rsidR="00ED7A96" w:rsidRPr="0091672A" w:rsidRDefault="00ED7A96" w:rsidP="00707EF3">
            <w:pPr>
              <w:rPr>
                <w:szCs w:val="32"/>
              </w:rPr>
            </w:pPr>
            <w:r w:rsidRPr="0091672A">
              <w:t xml:space="preserve">Aufstiegslehrgang zum </w:t>
            </w:r>
            <w:r w:rsidRPr="0091672A">
              <w:rPr>
                <w:szCs w:val="32"/>
              </w:rPr>
              <w:t>gehobenen Polizeivollzugsdienst</w:t>
            </w:r>
          </w:p>
          <w:p w14:paraId="07D65FBB" w14:textId="77777777" w:rsidR="00ED7A96" w:rsidRPr="0091672A" w:rsidRDefault="00ED7A96" w:rsidP="00707EF3">
            <w:pPr>
              <w:rPr>
                <w:b/>
                <w:i/>
              </w:rPr>
            </w:pPr>
            <w:r w:rsidRPr="0091672A">
              <w:rPr>
                <w:i/>
                <w:sz w:val="14"/>
                <w:szCs w:val="32"/>
              </w:rPr>
              <w:t>(Polizistinnen und Polizisten aus dem aktiven Polizeivollzugsdienst der Polizei Brandenburg)</w:t>
            </w:r>
          </w:p>
        </w:tc>
        <w:tc>
          <w:tcPr>
            <w:tcW w:w="1503" w:type="dxa"/>
            <w:shd w:val="clear" w:color="auto" w:fill="F2F2F2" w:themeFill="background1" w:themeFillShade="F2"/>
          </w:tcPr>
          <w:p w14:paraId="46233418" w14:textId="01E0E77A" w:rsidR="00ED7A96" w:rsidRPr="0091672A" w:rsidDel="009364DE" w:rsidRDefault="00ED7A96" w:rsidP="003A2BCD">
            <w:pPr>
              <w:jc w:val="right"/>
              <w:rPr>
                <w:b/>
                <w:szCs w:val="32"/>
              </w:rPr>
            </w:pPr>
            <w:r w:rsidRPr="00B011F2">
              <w:rPr>
                <w:szCs w:val="32"/>
              </w:rPr>
              <w:t>2</w:t>
            </w:r>
            <w:r w:rsidR="003A2BCD" w:rsidRPr="00B011F2">
              <w:rPr>
                <w:szCs w:val="32"/>
              </w:rPr>
              <w:t>6</w:t>
            </w:r>
          </w:p>
        </w:tc>
      </w:tr>
    </w:tbl>
    <w:p w14:paraId="1A02FD85" w14:textId="0E1EC7CE" w:rsidR="006C0A30" w:rsidRDefault="006C0A30" w:rsidP="00C10B97"/>
    <w:p w14:paraId="50B6F5DA" w14:textId="6940AEF9" w:rsidR="000B5CC6" w:rsidRPr="000B5CC6" w:rsidRDefault="000B5CC6" w:rsidP="000B5CC6">
      <w:pPr>
        <w:jc w:val="both"/>
        <w:rPr>
          <w:i/>
        </w:rPr>
      </w:pPr>
      <w:r w:rsidRPr="000B5CC6">
        <w:t xml:space="preserve">In seiner Festrede für die Absolvierenden sprach Staatssekretär </w:t>
      </w:r>
      <w:r w:rsidRPr="000B5CC6">
        <w:rPr>
          <w:b/>
        </w:rPr>
        <w:t xml:space="preserve">Frank Stolper </w:t>
      </w:r>
      <w:r w:rsidRPr="000B5CC6">
        <w:t>über die besonderen Anforderungen des Polizeidienstes:</w:t>
      </w:r>
      <w:r w:rsidRPr="000B5CC6">
        <w:rPr>
          <w:i/>
        </w:rPr>
        <w:t xml:space="preserve"> „Der Polizeiberuf ist kein Beruf wie jeder andere; er ist fordernd, anstrengend und übersteigt den persönlichen Nutzen. Sie dienen Brandenburg und insbesondere den Bürgerinnen und Bürger dieses Landes. Die Aufrechterhaltung der öffentlichen Sicherheit und Ordnung ist eine der elementaren Aufgaben in einer Demokratie. Umso wichtiger ist es, dass unsere Polizistinnen und Polizisten ihren Dienst zu jeder Zeit mit einem freiheitlich-demokratischen Selbstverständnis ausüben. Darauf haben die Menschen in unserem Land einen Anspruch.“</w:t>
      </w:r>
    </w:p>
    <w:p w14:paraId="22489B50" w14:textId="77777777" w:rsidR="00FF21CC" w:rsidRPr="00FF21CC" w:rsidRDefault="00FF21CC" w:rsidP="00ED7A96">
      <w:pPr>
        <w:jc w:val="both"/>
      </w:pPr>
    </w:p>
    <w:p w14:paraId="4A497D76" w14:textId="3444DA1C" w:rsidR="00ED7A96" w:rsidRDefault="006B0A9F" w:rsidP="00ED7A96">
      <w:pPr>
        <w:jc w:val="both"/>
        <w:rPr>
          <w:i/>
        </w:rPr>
      </w:pPr>
      <w:r>
        <w:t xml:space="preserve">Die feierliche Zeremonie </w:t>
      </w:r>
      <w:r w:rsidR="008F45A1">
        <w:t xml:space="preserve">auf dem Hochschulcampus </w:t>
      </w:r>
      <w:r>
        <w:t>eröffnet</w:t>
      </w:r>
      <w:r w:rsidR="0013133A">
        <w:t>e</w:t>
      </w:r>
      <w:r>
        <w:t xml:space="preserve"> die Vizepräsidentin der Hochschule der Polizei des Landes Brandenburg </w:t>
      </w:r>
      <w:r w:rsidRPr="00857E86">
        <w:rPr>
          <w:b/>
        </w:rPr>
        <w:t>Prof. Dr. Imme Krüger</w:t>
      </w:r>
      <w:r w:rsidR="00754139">
        <w:rPr>
          <w:b/>
        </w:rPr>
        <w:t xml:space="preserve">, </w:t>
      </w:r>
      <w:r w:rsidR="00754139" w:rsidRPr="00B37986">
        <w:t>in dem sie alle</w:t>
      </w:r>
      <w:r w:rsidR="00754139">
        <w:rPr>
          <w:b/>
        </w:rPr>
        <w:t xml:space="preserve"> </w:t>
      </w:r>
      <w:r w:rsidR="00754139">
        <w:t>A</w:t>
      </w:r>
      <w:r>
        <w:t xml:space="preserve">nwesenden </w:t>
      </w:r>
      <w:r w:rsidR="00754139">
        <w:t>begrüßte</w:t>
      </w:r>
      <w:r w:rsidR="008B6352">
        <w:t xml:space="preserve">. An diese gerichtet, betonte </w:t>
      </w:r>
      <w:r w:rsidR="00754139">
        <w:t>sie</w:t>
      </w:r>
      <w:r w:rsidR="008B6352">
        <w:t xml:space="preserve">, wie wichtig es sei, </w:t>
      </w:r>
      <w:r w:rsidR="00B37986">
        <w:t>die Werkzeuge der professionellen Ausbildung an der HPol nun auch im täglichen Dienst nutzen zu können</w:t>
      </w:r>
      <w:r w:rsidR="008B6352">
        <w:t xml:space="preserve">: </w:t>
      </w:r>
      <w:r w:rsidR="00514FF2">
        <w:t>„</w:t>
      </w:r>
      <w:r w:rsidR="00514FF2" w:rsidRPr="00514FF2">
        <w:rPr>
          <w:i/>
        </w:rPr>
        <w:t>Nach dem heutigen Tag wird es für die meisten von Ihnen nicht lange dauern, bis Sie an einem Tatort im Einsatz sind. Der professionelle Umgang mit Beweismitteln und die sorgfältige Bewertung unterschiedlicher Versionen zum Sachverhalt gehört zur Tatort- und Ermittlungsarbeit, unabhängig davon, ob es um eine Sachbeschädigung oder einen schweren Raub geht. Das nötige Rüstzeug dafür haben Sie in Ihrer Ausbildung und in Ihrem Studium mitbekommen und es wird Zeit, dass Sie es nun in der Praxis anwenden können!“</w:t>
      </w:r>
    </w:p>
    <w:p w14:paraId="1ACF8BF4" w14:textId="77777777" w:rsidR="00514FF2" w:rsidRPr="00514FF2" w:rsidRDefault="00514FF2" w:rsidP="00ED7A96">
      <w:pPr>
        <w:jc w:val="both"/>
      </w:pPr>
    </w:p>
    <w:p w14:paraId="6C9F8D8A" w14:textId="77777777" w:rsidR="00B011F2" w:rsidRDefault="00B011F2" w:rsidP="002A777F">
      <w:pPr>
        <w:spacing w:line="320" w:lineRule="atLeast"/>
      </w:pPr>
    </w:p>
    <w:p w14:paraId="3D6BE148" w14:textId="77777777" w:rsidR="00B011F2" w:rsidRDefault="00B011F2" w:rsidP="002A777F">
      <w:pPr>
        <w:spacing w:line="320" w:lineRule="atLeast"/>
      </w:pPr>
    </w:p>
    <w:p w14:paraId="008977A6" w14:textId="4005E696" w:rsidR="009736C9" w:rsidRDefault="000F7345" w:rsidP="002A777F">
      <w:pPr>
        <w:spacing w:line="320" w:lineRule="atLeast"/>
      </w:pPr>
      <w:r>
        <w:lastRenderedPageBreak/>
        <w:t xml:space="preserve">Die </w:t>
      </w:r>
      <w:r w:rsidR="00ED7A96">
        <w:t xml:space="preserve">Hochschulpräsidentin </w:t>
      </w:r>
      <w:r w:rsidR="00ED7A96" w:rsidRPr="003F405B">
        <w:rPr>
          <w:b/>
        </w:rPr>
        <w:t xml:space="preserve">Prof. Dr. Heike Wagner </w:t>
      </w:r>
      <w:r w:rsidR="00C2758A">
        <w:t>überreichte</w:t>
      </w:r>
      <w:r w:rsidR="00924C24">
        <w:rPr>
          <w:b/>
        </w:rPr>
        <w:t xml:space="preserve"> </w:t>
      </w:r>
      <w:r w:rsidR="00ED7A96" w:rsidRPr="00857E86">
        <w:t>anschließend die</w:t>
      </w:r>
      <w:r w:rsidR="00ED7A96">
        <w:t xml:space="preserve"> Zeugnisse </w:t>
      </w:r>
      <w:r w:rsidR="00C2758A">
        <w:t>an alle Absolvierenden</w:t>
      </w:r>
      <w:r w:rsidR="00ED7A96">
        <w:t>, woraufhin die offizielle Ernennung zu neuen P</w:t>
      </w:r>
      <w:r w:rsidR="00ED7A96" w:rsidRPr="004A39EB">
        <w:t>olizei</w:t>
      </w:r>
      <w:r w:rsidR="00B37986">
        <w:t>vollzugsbeamtinnen und -beamten</w:t>
      </w:r>
      <w:r w:rsidR="00ED7A96">
        <w:t xml:space="preserve"> durch Polizei</w:t>
      </w:r>
      <w:r w:rsidR="00C2758A">
        <w:t>vize</w:t>
      </w:r>
      <w:r w:rsidR="00ED7A96">
        <w:t xml:space="preserve">präsident </w:t>
      </w:r>
      <w:r w:rsidR="00C2758A">
        <w:rPr>
          <w:b/>
        </w:rPr>
        <w:t>Jan Müller</w:t>
      </w:r>
      <w:r w:rsidR="00ED7A96">
        <w:t xml:space="preserve"> </w:t>
      </w:r>
      <w:r w:rsidR="003A2BCD">
        <w:t>erfolgt</w:t>
      </w:r>
      <w:r w:rsidR="00924C24">
        <w:t>e</w:t>
      </w:r>
      <w:r w:rsidR="003A2BCD">
        <w:t>.</w:t>
      </w:r>
    </w:p>
    <w:p w14:paraId="5879F332" w14:textId="77777777" w:rsidR="00B37986" w:rsidRDefault="00B37986" w:rsidP="002A777F">
      <w:pPr>
        <w:spacing w:line="320" w:lineRule="atLeast"/>
        <w:rPr>
          <w:rFonts w:eastAsiaTheme="minorHAnsi" w:cstheme="minorBidi"/>
          <w:b/>
          <w:lang w:eastAsia="en-US"/>
        </w:rPr>
      </w:pPr>
    </w:p>
    <w:p w14:paraId="7F4F3BEE" w14:textId="50AF1765" w:rsidR="004A5F85" w:rsidRDefault="004A5F85" w:rsidP="002A777F">
      <w:pPr>
        <w:spacing w:line="320" w:lineRule="atLeast"/>
        <w:rPr>
          <w:rFonts w:eastAsiaTheme="minorHAnsi" w:cstheme="minorBidi"/>
          <w:lang w:eastAsia="en-US"/>
        </w:rPr>
      </w:pPr>
      <w:r w:rsidRPr="00AB2CD2">
        <w:rPr>
          <w:rFonts w:eastAsiaTheme="minorHAnsi" w:cstheme="minorBidi"/>
          <w:lang w:eastAsia="en-US"/>
        </w:rPr>
        <w:t>Die H</w:t>
      </w:r>
      <w:r>
        <w:rPr>
          <w:rFonts w:eastAsiaTheme="minorHAnsi" w:cstheme="minorBidi"/>
          <w:lang w:eastAsia="en-US"/>
        </w:rPr>
        <w:t>ochschule der Polizei des Landes Brandenburg gratuliert allen frisch Ernannten herzlichst und wünscht ihnen einen erfolgreichen und sicheren Star</w:t>
      </w:r>
      <w:r w:rsidR="00916F5D">
        <w:rPr>
          <w:rFonts w:eastAsiaTheme="minorHAnsi" w:cstheme="minorBidi"/>
          <w:lang w:eastAsia="en-US"/>
        </w:rPr>
        <w:t>t in den aktiven Polizeidienst.</w:t>
      </w:r>
    </w:p>
    <w:p w14:paraId="4B32C89E" w14:textId="77777777" w:rsidR="00BC2E62" w:rsidRPr="00B011F2" w:rsidRDefault="00BC2E62" w:rsidP="005D6DA6"/>
    <w:p w14:paraId="7CD57452" w14:textId="25A4333A" w:rsidR="002A777F" w:rsidRPr="00B011F2" w:rsidRDefault="007A0B72" w:rsidP="002A777F">
      <w:pPr>
        <w:spacing w:line="320" w:lineRule="atLeast"/>
        <w:rPr>
          <w:rFonts w:eastAsiaTheme="minorHAnsi" w:cstheme="minorBidi"/>
          <w:lang w:eastAsia="en-US"/>
        </w:rPr>
      </w:pPr>
      <w:r w:rsidRPr="00B011F2">
        <w:rPr>
          <w:rFonts w:eastAsiaTheme="minorHAnsi" w:cstheme="minorBidi"/>
          <w:lang w:eastAsia="en-US"/>
        </w:rPr>
        <w:t>Juliane Strelow</w:t>
      </w:r>
    </w:p>
    <w:p w14:paraId="23DC7ABB" w14:textId="68E902B6" w:rsidR="002A777F" w:rsidRPr="00B011F2" w:rsidRDefault="00D869DF" w:rsidP="002A777F">
      <w:pPr>
        <w:spacing w:line="320" w:lineRule="atLeast"/>
        <w:rPr>
          <w:rFonts w:eastAsiaTheme="minorHAnsi" w:cstheme="minorBidi"/>
          <w:lang w:eastAsia="en-US"/>
        </w:rPr>
      </w:pPr>
      <w:r w:rsidRPr="00B011F2">
        <w:rPr>
          <w:rFonts w:eastAsiaTheme="minorHAnsi" w:cstheme="minorBidi"/>
          <w:lang w:eastAsia="en-US"/>
        </w:rPr>
        <w:t>Pressesprecher</w:t>
      </w:r>
      <w:r w:rsidR="007A0B72" w:rsidRPr="00B011F2">
        <w:rPr>
          <w:rFonts w:eastAsiaTheme="minorHAnsi" w:cstheme="minorBidi"/>
          <w:lang w:eastAsia="en-US"/>
        </w:rPr>
        <w:t>in (stv.)</w:t>
      </w:r>
    </w:p>
    <w:p w14:paraId="47674516" w14:textId="211992B5" w:rsidR="009F40BB" w:rsidRPr="00B011F2" w:rsidRDefault="009F40BB" w:rsidP="002A777F">
      <w:pPr>
        <w:spacing w:line="320" w:lineRule="atLeast"/>
        <w:rPr>
          <w:rFonts w:eastAsiaTheme="minorHAnsi" w:cstheme="minorBidi"/>
          <w:lang w:eastAsia="en-US"/>
        </w:rPr>
      </w:pPr>
    </w:p>
    <w:p w14:paraId="7604AAD2" w14:textId="77777777" w:rsidR="00765618" w:rsidRPr="00B011F2" w:rsidRDefault="009F40BB" w:rsidP="009F40BB">
      <w:pPr>
        <w:tabs>
          <w:tab w:val="left" w:pos="794"/>
        </w:tabs>
        <w:spacing w:line="240" w:lineRule="exact"/>
        <w:rPr>
          <w:lang w:val="it-IT"/>
        </w:rPr>
      </w:pPr>
      <w:hyperlink r:id="rId10" w:history="1">
        <w:r w:rsidRPr="00B011F2">
          <w:rPr>
            <w:rStyle w:val="Hyperlink"/>
            <w:lang w:val="it-IT"/>
          </w:rPr>
          <w:t>oeffentlichkeitsarbeit.hpol@polizei.brandenburg.de</w:t>
        </w:r>
      </w:hyperlink>
      <w:r w:rsidR="00345A3A" w:rsidRPr="00B011F2">
        <w:rPr>
          <w:lang w:val="it-IT"/>
        </w:rPr>
        <w:tab/>
      </w:r>
      <w:r w:rsidR="00345A3A" w:rsidRPr="00B011F2">
        <w:rPr>
          <w:lang w:val="it-IT"/>
        </w:rPr>
        <w:tab/>
      </w:r>
    </w:p>
    <w:p w14:paraId="6D1DF401" w14:textId="51149BDD" w:rsidR="009F40BB" w:rsidRPr="00B011F2" w:rsidRDefault="007A0B72" w:rsidP="00DB6BE1">
      <w:pPr>
        <w:tabs>
          <w:tab w:val="left" w:pos="794"/>
        </w:tabs>
        <w:spacing w:line="240" w:lineRule="exact"/>
        <w:rPr>
          <w:rFonts w:eastAsiaTheme="minorHAnsi" w:cstheme="minorBidi"/>
          <w:lang w:eastAsia="en-US"/>
        </w:rPr>
      </w:pPr>
      <w:hyperlink r:id="rId11" w:history="1">
        <w:r w:rsidRPr="00B011F2">
          <w:rPr>
            <w:rStyle w:val="Hyperlink"/>
          </w:rPr>
          <w:t>juliane.strelow@polizei.brandenburg.de</w:t>
        </w:r>
      </w:hyperlink>
    </w:p>
    <w:sectPr w:rsidR="009F40BB" w:rsidRPr="00B011F2" w:rsidSect="0045064F">
      <w:headerReference w:type="default" r:id="rId12"/>
      <w:footerReference w:type="default" r:id="rId13"/>
      <w:headerReference w:type="first" r:id="rId14"/>
      <w:footerReference w:type="first" r:id="rId15"/>
      <w:pgSz w:w="11906" w:h="16838" w:code="9"/>
      <w:pgMar w:top="2552" w:right="3542" w:bottom="1134" w:left="1242" w:header="1247" w:footer="70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5AF4A" w14:textId="77777777" w:rsidR="006232DD" w:rsidRDefault="006232DD">
      <w:r>
        <w:separator/>
      </w:r>
    </w:p>
  </w:endnote>
  <w:endnote w:type="continuationSeparator" w:id="0">
    <w:p w14:paraId="1EB46CAD" w14:textId="77777777" w:rsidR="006232DD" w:rsidRDefault="006232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E4819" w14:textId="77777777" w:rsidR="00E274DA" w:rsidRDefault="00E274DA" w:rsidP="003074AE">
    <w:pPr>
      <w:pStyle w:val="Fuzeile"/>
      <w:tabs>
        <w:tab w:val="clear" w:pos="4536"/>
        <w:tab w:val="clear" w:pos="9072"/>
      </w:tabs>
      <w:rPr>
        <w:sz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E578B" w14:textId="77777777" w:rsidR="00E274DA" w:rsidRPr="008957D9" w:rsidRDefault="00937B05" w:rsidP="00597B1E">
    <w:pPr>
      <w:tabs>
        <w:tab w:val="left" w:pos="57"/>
      </w:tabs>
      <w:spacing w:line="200" w:lineRule="exact"/>
      <w:rPr>
        <w:sz w:val="12"/>
      </w:rPr>
    </w:pPr>
    <w:r>
      <w:rPr>
        <w:noProof/>
        <w:color w:val="C73C35"/>
        <w:sz w:val="20"/>
      </w:rPr>
      <mc:AlternateContent>
        <mc:Choice Requires="wps">
          <w:drawing>
            <wp:anchor distT="0" distB="0" distL="114300" distR="114300" simplePos="0" relativeHeight="251654144" behindDoc="0" locked="0" layoutInCell="1" allowOverlap="1" wp14:anchorId="73428496" wp14:editId="59E550B9">
              <wp:simplePos x="0" y="0"/>
              <wp:positionH relativeFrom="page">
                <wp:posOffset>779145</wp:posOffset>
              </wp:positionH>
              <wp:positionV relativeFrom="page">
                <wp:posOffset>10009505</wp:posOffset>
              </wp:positionV>
              <wp:extent cx="0" cy="215900"/>
              <wp:effectExtent l="0" t="0" r="0" b="0"/>
              <wp:wrapThrough wrapText="bothSides">
                <wp:wrapPolygon edited="0">
                  <wp:start x="-2147483648" y="0"/>
                  <wp:lineTo x="-2147483648" y="21028"/>
                  <wp:lineTo x="-2147483648" y="21028"/>
                  <wp:lineTo x="-2147483648" y="0"/>
                  <wp:lineTo x="-2147483648" y="0"/>
                </wp:wrapPolygon>
              </wp:wrapThrough>
              <wp:docPr id="2"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590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D14B52" id="Line 32" o:spid="_x0000_s1026" style="position:absolute;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1.35pt,788.15pt" to="61.35pt,80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" strokeweight=".5pt">
              <w10:wrap type="through" anchorx="page" anchory="page"/>
            </v:line>
          </w:pict>
        </mc:Fallback>
      </mc:AlternateContent>
    </w:r>
    <w:r w:rsidR="00597B1E">
      <w:rPr>
        <w:sz w:val="16"/>
      </w:rPr>
      <w:t xml:space="preserve">Die </w:t>
    </w:r>
    <w:r w:rsidR="007F4C47">
      <w:rPr>
        <w:sz w:val="16"/>
      </w:rPr>
      <w:t>genannte E-Mail-Adresse dient n</w:t>
    </w:r>
    <w:r w:rsidR="00597B1E">
      <w:rPr>
        <w:sz w:val="16"/>
      </w:rPr>
      <w:t>ur dem Empfang einfacher Mitteilungen ohne Signatur und/oder Verschlüsselung.</w:t>
    </w:r>
    <w:r>
      <w:rPr>
        <w:noProof/>
      </w:rPr>
      <mc:AlternateContent>
        <mc:Choice Requires="wps">
          <w:drawing>
            <wp:anchor distT="0" distB="0" distL="114300" distR="114300" simplePos="0" relativeHeight="251655168" behindDoc="0" locked="0" layoutInCell="0" allowOverlap="1" wp14:anchorId="4D56A824" wp14:editId="107D4C3E">
              <wp:simplePos x="0" y="0"/>
              <wp:positionH relativeFrom="page">
                <wp:posOffset>144145</wp:posOffset>
              </wp:positionH>
              <wp:positionV relativeFrom="page">
                <wp:posOffset>7489190</wp:posOffset>
              </wp:positionV>
              <wp:extent cx="0" cy="179705"/>
              <wp:effectExtent l="0" t="0" r="0" b="0"/>
              <wp:wrapNone/>
              <wp:docPr id="1"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0" cy="17970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850E8A" id="Line 30" o:spid="_x0000_s1026" style="position:absolute;rotation:90;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35pt,589.7pt" to="11.35pt,60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" o:allowincell="f" strokeweight=".25pt">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66A213" w14:textId="77777777" w:rsidR="006232DD" w:rsidRDefault="006232DD">
      <w:r>
        <w:separator/>
      </w:r>
    </w:p>
  </w:footnote>
  <w:footnote w:type="continuationSeparator" w:id="0">
    <w:p w14:paraId="45254CFA" w14:textId="77777777" w:rsidR="006232DD" w:rsidRDefault="006232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4D3A6" w14:textId="54E11C29" w:rsidR="00154C03" w:rsidRPr="003074AE" w:rsidRDefault="00937B05" w:rsidP="00154C03">
    <w:pPr>
      <w:pStyle w:val="Kopfzeile"/>
    </w:pPr>
    <w:r>
      <w:rPr>
        <w:b/>
        <w:noProof/>
      </w:rPr>
      <mc:AlternateContent>
        <mc:Choice Requires="wps">
          <w:drawing>
            <wp:anchor distT="0" distB="0" distL="114300" distR="114300" simplePos="0" relativeHeight="251659264" behindDoc="0" locked="0" layoutInCell="0" allowOverlap="1" wp14:anchorId="77E3A3F8" wp14:editId="73165BF9">
              <wp:simplePos x="0" y="0"/>
              <wp:positionH relativeFrom="page">
                <wp:posOffset>144145</wp:posOffset>
              </wp:positionH>
              <wp:positionV relativeFrom="page">
                <wp:align>center</wp:align>
              </wp:positionV>
              <wp:extent cx="0" cy="179705"/>
              <wp:effectExtent l="0" t="0" r="0" b="0"/>
              <wp:wrapNone/>
              <wp:docPr id="8"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0" cy="17970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45378F" id="Line 81" o:spid="_x0000_s1026" style="position:absolute;rotation:90;z-index:251659264;visibility:visible;mso-wrap-style:square;mso-width-percent:0;mso-height-percent:0;mso-wrap-distance-left:9pt;mso-wrap-distance-top:0;mso-wrap-distance-right:9pt;mso-wrap-distance-bottom:0;mso-position-horizontal:absolute;mso-position-horizontal-relative:page;mso-position-vertical:center;mso-position-vertical-relative:page;mso-width-percent:0;mso-height-percent:0;mso-width-relative:page;mso-height-relative:page" from="11.35pt,0" to="11.35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" o:allowincell="f" strokeweight=".25pt">
              <w10:wrap anchorx="page" anchory="page"/>
            </v:line>
          </w:pict>
        </mc:Fallback>
      </mc:AlternateContent>
    </w:r>
    <w:r>
      <w:rPr>
        <w:b/>
        <w:noProof/>
      </w:rPr>
      <mc:AlternateContent>
        <mc:Choice Requires="wps">
          <w:drawing>
            <wp:anchor distT="0" distB="0" distL="114300" distR="114300" simplePos="0" relativeHeight="251658240" behindDoc="0" locked="0" layoutInCell="0" allowOverlap="1" wp14:anchorId="3BD35B77" wp14:editId="3668AF62">
              <wp:simplePos x="0" y="0"/>
              <wp:positionH relativeFrom="page">
                <wp:posOffset>144145</wp:posOffset>
              </wp:positionH>
              <wp:positionV relativeFrom="page">
                <wp:posOffset>3693795</wp:posOffset>
              </wp:positionV>
              <wp:extent cx="0" cy="179705"/>
              <wp:effectExtent l="0" t="0" r="0" b="0"/>
              <wp:wrapNone/>
              <wp:docPr id="7"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0" cy="17970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0CE7C3" id="Line 80" o:spid="_x0000_s1026" style="position:absolute;rotation:90;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35pt,290.85pt" to="11.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" o:allowincell="f" strokeweight=".25pt">
              <w10:wrap anchorx="page" anchory="page"/>
            </v:line>
          </w:pict>
        </mc:Fallback>
      </mc:AlternateContent>
    </w:r>
    <w:r>
      <w:rPr>
        <w:b/>
        <w:noProof/>
      </w:rPr>
      <mc:AlternateContent>
        <mc:Choice Requires="wps">
          <w:drawing>
            <wp:anchor distT="0" distB="0" distL="114300" distR="114300" simplePos="0" relativeHeight="251660288" behindDoc="0" locked="0" layoutInCell="0" allowOverlap="1" wp14:anchorId="691D238E" wp14:editId="1DEA0070">
              <wp:simplePos x="0" y="0"/>
              <wp:positionH relativeFrom="page">
                <wp:posOffset>144145</wp:posOffset>
              </wp:positionH>
              <wp:positionV relativeFrom="page">
                <wp:posOffset>7489190</wp:posOffset>
              </wp:positionV>
              <wp:extent cx="0" cy="179705"/>
              <wp:effectExtent l="0" t="0" r="0" b="0"/>
              <wp:wrapNone/>
              <wp:docPr id="6" name="Lin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0" cy="17970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A95317" id="Line 82" o:spid="_x0000_s1026" style="position:absolute;rotation:90;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35pt,589.7pt" to="11.35pt,60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" o:allowincell="f" strokeweight=".25pt">
              <w10:wrap anchorx="page" anchory="page"/>
            </v:line>
          </w:pict>
        </mc:Fallback>
      </mc:AlternateContent>
    </w:r>
    <w:r w:rsidR="00154C03">
      <w:rPr>
        <w:b/>
      </w:rPr>
      <w:t xml:space="preserve">Seite </w:t>
    </w:r>
    <w:r w:rsidR="00154C03">
      <w:rPr>
        <w:b/>
      </w:rPr>
      <w:fldChar w:fldCharType="begin"/>
    </w:r>
    <w:r w:rsidR="00154C03">
      <w:rPr>
        <w:b/>
      </w:rPr>
      <w:instrText xml:space="preserve"> PAGE </w:instrText>
    </w:r>
    <w:r w:rsidR="00154C03">
      <w:rPr>
        <w:b/>
      </w:rPr>
      <w:fldChar w:fldCharType="separate"/>
    </w:r>
    <w:r w:rsidR="00B37986">
      <w:rPr>
        <w:b/>
        <w:noProof/>
      </w:rPr>
      <w:t>2</w:t>
    </w:r>
    <w:r w:rsidR="00154C03">
      <w:rPr>
        <w:b/>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A1F0E" w14:textId="2B6182CE" w:rsidR="00E274DA" w:rsidRPr="002E258A" w:rsidRDefault="00937B05" w:rsidP="002E258A">
    <w:pPr>
      <w:pStyle w:val="Kopfzeile"/>
      <w:tabs>
        <w:tab w:val="clear" w:pos="4536"/>
        <w:tab w:val="clear" w:pos="9072"/>
      </w:tabs>
      <w:spacing w:before="1460" w:after="180" w:line="240" w:lineRule="auto"/>
      <w:rPr>
        <w:sz w:val="12"/>
        <w:szCs w:val="12"/>
      </w:rPr>
    </w:pPr>
    <w:r>
      <w:rPr>
        <w:noProof/>
      </w:rPr>
      <w:drawing>
        <wp:anchor distT="0" distB="0" distL="114300" distR="114300" simplePos="0" relativeHeight="251662336" behindDoc="0" locked="0" layoutInCell="1" allowOverlap="1" wp14:anchorId="351F9A36" wp14:editId="186BD513">
          <wp:simplePos x="0" y="0"/>
          <wp:positionH relativeFrom="column">
            <wp:posOffset>3684270</wp:posOffset>
          </wp:positionH>
          <wp:positionV relativeFrom="paragraph">
            <wp:posOffset>-240030</wp:posOffset>
          </wp:positionV>
          <wp:extent cx="2750820" cy="742950"/>
          <wp:effectExtent l="0" t="0" r="0" b="0"/>
          <wp:wrapNone/>
          <wp:docPr id="95" name="Bild 89" descr="2019-06-20 Logo Hochschu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2019-06-20 Logo Hochschul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0820" cy="7429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1" layoutInCell="1" allowOverlap="1" wp14:anchorId="7BD9EA01" wp14:editId="71F319BA">
          <wp:simplePos x="0" y="0"/>
          <wp:positionH relativeFrom="column">
            <wp:posOffset>-635</wp:posOffset>
          </wp:positionH>
          <wp:positionV relativeFrom="paragraph">
            <wp:posOffset>-184785</wp:posOffset>
          </wp:positionV>
          <wp:extent cx="2896235" cy="660400"/>
          <wp:effectExtent l="0" t="0" r="0" b="6350"/>
          <wp:wrapNone/>
          <wp:docPr id="96" name="Bild 87" descr="Hoheitszeic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oheitszeiche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96235" cy="660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C73C35"/>
        <w:sz w:val="20"/>
      </w:rPr>
      <mc:AlternateContent>
        <mc:Choice Requires="wps">
          <w:drawing>
            <wp:anchor distT="0" distB="0" distL="114300" distR="114300" simplePos="0" relativeHeight="251657216" behindDoc="0" locked="0" layoutInCell="0" allowOverlap="1" wp14:anchorId="162EEE08" wp14:editId="216E6D51">
              <wp:simplePos x="0" y="0"/>
              <wp:positionH relativeFrom="page">
                <wp:posOffset>144145</wp:posOffset>
              </wp:positionH>
              <wp:positionV relativeFrom="page">
                <wp:align>center</wp:align>
              </wp:positionV>
              <wp:extent cx="0" cy="179705"/>
              <wp:effectExtent l="0" t="0" r="0" b="0"/>
              <wp:wrapNone/>
              <wp:docPr id="5"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0" cy="17970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8B88D7" id="Line 70" o:spid="_x0000_s1026" style="position:absolute;rotation:90;z-index:251657216;visibility:visible;mso-wrap-style:square;mso-width-percent:0;mso-height-percent:0;mso-wrap-distance-left:9pt;mso-wrap-distance-top:0;mso-wrap-distance-right:9pt;mso-wrap-distance-bottom:0;mso-position-horizontal:absolute;mso-position-horizontal-relative:page;mso-position-vertical:center;mso-position-vertical-relative:page;mso-width-percent:0;mso-height-percent:0;mso-width-relative:page;mso-height-relative:page" from="11.35pt,0" to="11.35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" o:allowincell="f" strokeweight=".25pt">
              <w10:wrap anchorx="page" anchory="page"/>
            </v:line>
          </w:pict>
        </mc:Fallback>
      </mc:AlternateContent>
    </w:r>
    <w:r>
      <w:rPr>
        <w:noProof/>
        <w:color w:val="C73C35"/>
        <w:sz w:val="20"/>
      </w:rPr>
      <mc:AlternateContent>
        <mc:Choice Requires="wps">
          <w:drawing>
            <wp:anchor distT="0" distB="0" distL="114300" distR="114300" simplePos="0" relativeHeight="251656192" behindDoc="0" locked="1" layoutInCell="0" allowOverlap="1" wp14:anchorId="2464900C" wp14:editId="40F6EB1C">
              <wp:simplePos x="0" y="0"/>
              <wp:positionH relativeFrom="page">
                <wp:posOffset>-612140</wp:posOffset>
              </wp:positionH>
              <wp:positionV relativeFrom="page">
                <wp:posOffset>3186430</wp:posOffset>
              </wp:positionV>
              <wp:extent cx="179705" cy="0"/>
              <wp:effectExtent l="0" t="0" r="0" b="0"/>
              <wp:wrapNone/>
              <wp:docPr id="4"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70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7CA548" id="Line 69"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8.2pt,250.9pt" to="-34.05pt,25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XjYEwIAACg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" o:allowincell="f" strokeweight=".5pt">
              <w10:wrap anchorx="page" anchory="page"/>
              <w10:anchorlock/>
            </v:line>
          </w:pict>
        </mc:Fallback>
      </mc:AlternateContent>
    </w:r>
    <w:r w:rsidR="00A26F36" w:rsidRPr="0097591E">
      <w:rPr>
        <w:b/>
        <w:spacing w:val="2"/>
        <w:sz w:val="12"/>
      </w:rPr>
      <w:t xml:space="preserve">Hochschule der Polizei </w:t>
    </w:r>
    <w:r w:rsidR="00A26F36">
      <w:rPr>
        <w:b/>
        <w:spacing w:val="2"/>
        <w:sz w:val="12"/>
      </w:rPr>
      <w:t xml:space="preserve">des Landes </w:t>
    </w:r>
    <w:r w:rsidR="00A26F36" w:rsidRPr="0097591E">
      <w:rPr>
        <w:b/>
        <w:spacing w:val="2"/>
        <w:sz w:val="12"/>
      </w:rPr>
      <w:t>Brandenburg</w:t>
    </w:r>
    <w:r w:rsidR="00A26F36" w:rsidRPr="0097591E">
      <w:rPr>
        <w:spacing w:val="2"/>
        <w:sz w:val="12"/>
      </w:rPr>
      <w:t xml:space="preserve"> |</w:t>
    </w:r>
    <w:r w:rsidR="005B6672">
      <w:rPr>
        <w:spacing w:val="2"/>
        <w:sz w:val="12"/>
      </w:rPr>
      <w:t xml:space="preserve"> </w:t>
    </w:r>
    <w:r w:rsidR="00AC682D">
      <w:rPr>
        <w:spacing w:val="2"/>
        <w:sz w:val="12"/>
      </w:rPr>
      <w:t>Bernauer Straße 146</w:t>
    </w:r>
    <w:r w:rsidR="00CC14D2">
      <w:rPr>
        <w:spacing w:val="2"/>
        <w:sz w:val="12"/>
      </w:rPr>
      <w:t xml:space="preserve"> | 16515</w:t>
    </w:r>
    <w:r w:rsidR="00A26F36" w:rsidRPr="0097591E">
      <w:rPr>
        <w:spacing w:val="2"/>
        <w:sz w:val="12"/>
      </w:rPr>
      <w:t xml:space="preserve"> Oranienburg</w:t>
    </w:r>
    <w:r>
      <w:rPr>
        <w:noProof/>
        <w:sz w:val="12"/>
        <w:szCs w:val="12"/>
      </w:rPr>
      <mc:AlternateContent>
        <mc:Choice Requires="wps">
          <w:drawing>
            <wp:anchor distT="0" distB="0" distL="114300" distR="114300" simplePos="0" relativeHeight="251653120" behindDoc="0" locked="0" layoutInCell="0" allowOverlap="1" wp14:anchorId="5BA66757" wp14:editId="19D74A1A">
              <wp:simplePos x="0" y="0"/>
              <wp:positionH relativeFrom="page">
                <wp:posOffset>144145</wp:posOffset>
              </wp:positionH>
              <wp:positionV relativeFrom="page">
                <wp:posOffset>3694430</wp:posOffset>
              </wp:positionV>
              <wp:extent cx="0" cy="179705"/>
              <wp:effectExtent l="0" t="0" r="0" b="0"/>
              <wp:wrapNone/>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0" cy="17970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691A4A" id="Line 6" o:spid="_x0000_s1026" style="position:absolute;rotation:90;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35pt,290.9pt" to="11.35pt,30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" o:allowincell="f" strokeweight=".25pt">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F70A2"/>
    <w:multiLevelType w:val="hybridMultilevel"/>
    <w:tmpl w:val="238E6E7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09CF7469"/>
    <w:multiLevelType w:val="hybridMultilevel"/>
    <w:tmpl w:val="B9DCB24A"/>
    <w:lvl w:ilvl="0" w:tplc="D602827E">
      <w:numFmt w:val="bullet"/>
      <w:lvlText w:val="-"/>
      <w:lvlJc w:val="left"/>
      <w:pPr>
        <w:ind w:left="720" w:hanging="360"/>
      </w:pPr>
      <w:rPr>
        <w:rFonts w:ascii="Arial Narrow" w:eastAsia="Times New Roman" w:hAnsi="Arial Narrow"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8E07AAF"/>
    <w:multiLevelType w:val="hybridMultilevel"/>
    <w:tmpl w:val="4036BC0C"/>
    <w:lvl w:ilvl="0" w:tplc="E2BE45D4">
      <w:numFmt w:val="bullet"/>
      <w:lvlText w:val="-"/>
      <w:lvlJc w:val="left"/>
      <w:pPr>
        <w:ind w:left="420" w:hanging="360"/>
      </w:pPr>
      <w:rPr>
        <w:rFonts w:ascii="Arial Narrow" w:eastAsia="Times New Roman" w:hAnsi="Arial Narrow" w:cs="Times New Roman" w:hint="default"/>
      </w:rPr>
    </w:lvl>
    <w:lvl w:ilvl="1" w:tplc="04070003" w:tentative="1">
      <w:start w:val="1"/>
      <w:numFmt w:val="bullet"/>
      <w:lvlText w:val="o"/>
      <w:lvlJc w:val="left"/>
      <w:pPr>
        <w:ind w:left="1140" w:hanging="360"/>
      </w:pPr>
      <w:rPr>
        <w:rFonts w:ascii="Courier New" w:hAnsi="Courier New" w:cs="Courier New" w:hint="default"/>
      </w:rPr>
    </w:lvl>
    <w:lvl w:ilvl="2" w:tplc="04070005" w:tentative="1">
      <w:start w:val="1"/>
      <w:numFmt w:val="bullet"/>
      <w:lvlText w:val=""/>
      <w:lvlJc w:val="left"/>
      <w:pPr>
        <w:ind w:left="1860" w:hanging="360"/>
      </w:pPr>
      <w:rPr>
        <w:rFonts w:ascii="Wingdings" w:hAnsi="Wingdings" w:hint="default"/>
      </w:rPr>
    </w:lvl>
    <w:lvl w:ilvl="3" w:tplc="04070001" w:tentative="1">
      <w:start w:val="1"/>
      <w:numFmt w:val="bullet"/>
      <w:lvlText w:val=""/>
      <w:lvlJc w:val="left"/>
      <w:pPr>
        <w:ind w:left="2580" w:hanging="360"/>
      </w:pPr>
      <w:rPr>
        <w:rFonts w:ascii="Symbol" w:hAnsi="Symbol" w:hint="default"/>
      </w:rPr>
    </w:lvl>
    <w:lvl w:ilvl="4" w:tplc="04070003" w:tentative="1">
      <w:start w:val="1"/>
      <w:numFmt w:val="bullet"/>
      <w:lvlText w:val="o"/>
      <w:lvlJc w:val="left"/>
      <w:pPr>
        <w:ind w:left="3300" w:hanging="360"/>
      </w:pPr>
      <w:rPr>
        <w:rFonts w:ascii="Courier New" w:hAnsi="Courier New" w:cs="Courier New" w:hint="default"/>
      </w:rPr>
    </w:lvl>
    <w:lvl w:ilvl="5" w:tplc="04070005" w:tentative="1">
      <w:start w:val="1"/>
      <w:numFmt w:val="bullet"/>
      <w:lvlText w:val=""/>
      <w:lvlJc w:val="left"/>
      <w:pPr>
        <w:ind w:left="4020" w:hanging="360"/>
      </w:pPr>
      <w:rPr>
        <w:rFonts w:ascii="Wingdings" w:hAnsi="Wingdings" w:hint="default"/>
      </w:rPr>
    </w:lvl>
    <w:lvl w:ilvl="6" w:tplc="04070001" w:tentative="1">
      <w:start w:val="1"/>
      <w:numFmt w:val="bullet"/>
      <w:lvlText w:val=""/>
      <w:lvlJc w:val="left"/>
      <w:pPr>
        <w:ind w:left="4740" w:hanging="360"/>
      </w:pPr>
      <w:rPr>
        <w:rFonts w:ascii="Symbol" w:hAnsi="Symbol" w:hint="default"/>
      </w:rPr>
    </w:lvl>
    <w:lvl w:ilvl="7" w:tplc="04070003" w:tentative="1">
      <w:start w:val="1"/>
      <w:numFmt w:val="bullet"/>
      <w:lvlText w:val="o"/>
      <w:lvlJc w:val="left"/>
      <w:pPr>
        <w:ind w:left="5460" w:hanging="360"/>
      </w:pPr>
      <w:rPr>
        <w:rFonts w:ascii="Courier New" w:hAnsi="Courier New" w:cs="Courier New" w:hint="default"/>
      </w:rPr>
    </w:lvl>
    <w:lvl w:ilvl="8" w:tplc="04070005" w:tentative="1">
      <w:start w:val="1"/>
      <w:numFmt w:val="bullet"/>
      <w:lvlText w:val=""/>
      <w:lvlJc w:val="left"/>
      <w:pPr>
        <w:ind w:left="6180" w:hanging="360"/>
      </w:pPr>
      <w:rPr>
        <w:rFonts w:ascii="Wingdings" w:hAnsi="Wingdings" w:hint="default"/>
      </w:rPr>
    </w:lvl>
  </w:abstractNum>
  <w:abstractNum w:abstractNumId="3" w15:restartNumberingAfterBreak="0">
    <w:nsid w:val="1AFE3A17"/>
    <w:multiLevelType w:val="hybridMultilevel"/>
    <w:tmpl w:val="80ACD936"/>
    <w:lvl w:ilvl="0" w:tplc="7032B738">
      <w:numFmt w:val="bullet"/>
      <w:lvlText w:val="-"/>
      <w:lvlJc w:val="left"/>
      <w:pPr>
        <w:ind w:left="420" w:hanging="360"/>
      </w:pPr>
      <w:rPr>
        <w:rFonts w:ascii="Arial Narrow" w:eastAsia="Times New Roman" w:hAnsi="Arial Narrow" w:cs="Times New Roman" w:hint="default"/>
        <w:color w:val="auto"/>
      </w:rPr>
    </w:lvl>
    <w:lvl w:ilvl="1" w:tplc="04070003" w:tentative="1">
      <w:start w:val="1"/>
      <w:numFmt w:val="bullet"/>
      <w:lvlText w:val="o"/>
      <w:lvlJc w:val="left"/>
      <w:pPr>
        <w:ind w:left="1140" w:hanging="360"/>
      </w:pPr>
      <w:rPr>
        <w:rFonts w:ascii="Courier New" w:hAnsi="Courier New" w:cs="Courier New" w:hint="default"/>
      </w:rPr>
    </w:lvl>
    <w:lvl w:ilvl="2" w:tplc="04070005" w:tentative="1">
      <w:start w:val="1"/>
      <w:numFmt w:val="bullet"/>
      <w:lvlText w:val=""/>
      <w:lvlJc w:val="left"/>
      <w:pPr>
        <w:ind w:left="1860" w:hanging="360"/>
      </w:pPr>
      <w:rPr>
        <w:rFonts w:ascii="Wingdings" w:hAnsi="Wingdings" w:hint="default"/>
      </w:rPr>
    </w:lvl>
    <w:lvl w:ilvl="3" w:tplc="04070001" w:tentative="1">
      <w:start w:val="1"/>
      <w:numFmt w:val="bullet"/>
      <w:lvlText w:val=""/>
      <w:lvlJc w:val="left"/>
      <w:pPr>
        <w:ind w:left="2580" w:hanging="360"/>
      </w:pPr>
      <w:rPr>
        <w:rFonts w:ascii="Symbol" w:hAnsi="Symbol" w:hint="default"/>
      </w:rPr>
    </w:lvl>
    <w:lvl w:ilvl="4" w:tplc="04070003" w:tentative="1">
      <w:start w:val="1"/>
      <w:numFmt w:val="bullet"/>
      <w:lvlText w:val="o"/>
      <w:lvlJc w:val="left"/>
      <w:pPr>
        <w:ind w:left="3300" w:hanging="360"/>
      </w:pPr>
      <w:rPr>
        <w:rFonts w:ascii="Courier New" w:hAnsi="Courier New" w:cs="Courier New" w:hint="default"/>
      </w:rPr>
    </w:lvl>
    <w:lvl w:ilvl="5" w:tplc="04070005" w:tentative="1">
      <w:start w:val="1"/>
      <w:numFmt w:val="bullet"/>
      <w:lvlText w:val=""/>
      <w:lvlJc w:val="left"/>
      <w:pPr>
        <w:ind w:left="4020" w:hanging="360"/>
      </w:pPr>
      <w:rPr>
        <w:rFonts w:ascii="Wingdings" w:hAnsi="Wingdings" w:hint="default"/>
      </w:rPr>
    </w:lvl>
    <w:lvl w:ilvl="6" w:tplc="04070001" w:tentative="1">
      <w:start w:val="1"/>
      <w:numFmt w:val="bullet"/>
      <w:lvlText w:val=""/>
      <w:lvlJc w:val="left"/>
      <w:pPr>
        <w:ind w:left="4740" w:hanging="360"/>
      </w:pPr>
      <w:rPr>
        <w:rFonts w:ascii="Symbol" w:hAnsi="Symbol" w:hint="default"/>
      </w:rPr>
    </w:lvl>
    <w:lvl w:ilvl="7" w:tplc="04070003" w:tentative="1">
      <w:start w:val="1"/>
      <w:numFmt w:val="bullet"/>
      <w:lvlText w:val="o"/>
      <w:lvlJc w:val="left"/>
      <w:pPr>
        <w:ind w:left="5460" w:hanging="360"/>
      </w:pPr>
      <w:rPr>
        <w:rFonts w:ascii="Courier New" w:hAnsi="Courier New" w:cs="Courier New" w:hint="default"/>
      </w:rPr>
    </w:lvl>
    <w:lvl w:ilvl="8" w:tplc="04070005" w:tentative="1">
      <w:start w:val="1"/>
      <w:numFmt w:val="bullet"/>
      <w:lvlText w:val=""/>
      <w:lvlJc w:val="left"/>
      <w:pPr>
        <w:ind w:left="6180" w:hanging="360"/>
      </w:pPr>
      <w:rPr>
        <w:rFonts w:ascii="Wingdings" w:hAnsi="Wingdings" w:hint="default"/>
      </w:rPr>
    </w:lvl>
  </w:abstractNum>
  <w:abstractNum w:abstractNumId="4" w15:restartNumberingAfterBreak="0">
    <w:nsid w:val="22F37F0D"/>
    <w:multiLevelType w:val="hybridMultilevel"/>
    <w:tmpl w:val="CEFE87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4B551D3"/>
    <w:multiLevelType w:val="hybridMultilevel"/>
    <w:tmpl w:val="1D1AB5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4FDB3F76"/>
    <w:multiLevelType w:val="hybridMultilevel"/>
    <w:tmpl w:val="FD762B9C"/>
    <w:lvl w:ilvl="0" w:tplc="6D4A3928">
      <w:numFmt w:val="bullet"/>
      <w:lvlText w:val="-"/>
      <w:lvlJc w:val="left"/>
      <w:pPr>
        <w:ind w:left="1440" w:hanging="1080"/>
      </w:pPr>
      <w:rPr>
        <w:rFonts w:ascii="Arial Narrow" w:eastAsia="Times New Roman" w:hAnsi="Arial Narrow"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30340CE"/>
    <w:multiLevelType w:val="hybridMultilevel"/>
    <w:tmpl w:val="F3CC783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78E70DC6"/>
    <w:multiLevelType w:val="hybridMultilevel"/>
    <w:tmpl w:val="75A24A36"/>
    <w:lvl w:ilvl="0" w:tplc="7D746E06">
      <w:numFmt w:val="bullet"/>
      <w:lvlText w:val="-"/>
      <w:lvlJc w:val="left"/>
      <w:pPr>
        <w:ind w:left="720" w:hanging="360"/>
      </w:pPr>
      <w:rPr>
        <w:rFonts w:ascii="Arial Narrow" w:eastAsia="Times New Roman" w:hAnsi="Arial Narrow"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40572819">
    <w:abstractNumId w:val="5"/>
  </w:num>
  <w:num w:numId="2" w16cid:durableId="1302617151">
    <w:abstractNumId w:val="2"/>
  </w:num>
  <w:num w:numId="3" w16cid:durableId="329872834">
    <w:abstractNumId w:val="1"/>
  </w:num>
  <w:num w:numId="4" w16cid:durableId="1233351983">
    <w:abstractNumId w:val="8"/>
  </w:num>
  <w:num w:numId="5" w16cid:durableId="921451689">
    <w:abstractNumId w:val="3"/>
  </w:num>
  <w:num w:numId="6" w16cid:durableId="185759042">
    <w:abstractNumId w:val="0"/>
  </w:num>
  <w:num w:numId="7" w16cid:durableId="620381685">
    <w:abstractNumId w:val="7"/>
  </w:num>
  <w:num w:numId="8" w16cid:durableId="1419253331">
    <w:abstractNumId w:val="4"/>
  </w:num>
  <w:num w:numId="9" w16cid:durableId="21011037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noPunctuationKerning/>
  <w:characterSpacingControl w:val="doNotCompress"/>
  <w:hdrShapeDefaults>
    <o:shapedefaults v:ext="edit" spidmax="199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4FC5"/>
    <w:rsid w:val="00002B4D"/>
    <w:rsid w:val="00011D87"/>
    <w:rsid w:val="000139A8"/>
    <w:rsid w:val="00021C8D"/>
    <w:rsid w:val="00025604"/>
    <w:rsid w:val="00027207"/>
    <w:rsid w:val="00030AC6"/>
    <w:rsid w:val="000434BD"/>
    <w:rsid w:val="00044D21"/>
    <w:rsid w:val="00050ECA"/>
    <w:rsid w:val="00053177"/>
    <w:rsid w:val="0005418A"/>
    <w:rsid w:val="000612C4"/>
    <w:rsid w:val="00063BCA"/>
    <w:rsid w:val="0006476A"/>
    <w:rsid w:val="00067DC0"/>
    <w:rsid w:val="00071A4D"/>
    <w:rsid w:val="000734BF"/>
    <w:rsid w:val="00074108"/>
    <w:rsid w:val="000940C0"/>
    <w:rsid w:val="000B5CC6"/>
    <w:rsid w:val="000C386D"/>
    <w:rsid w:val="000C4FA0"/>
    <w:rsid w:val="000C5ACC"/>
    <w:rsid w:val="000D12BB"/>
    <w:rsid w:val="000D3BD4"/>
    <w:rsid w:val="000D498B"/>
    <w:rsid w:val="000E1733"/>
    <w:rsid w:val="000E20E2"/>
    <w:rsid w:val="000E5BB3"/>
    <w:rsid w:val="000F1E5F"/>
    <w:rsid w:val="000F7345"/>
    <w:rsid w:val="0011035C"/>
    <w:rsid w:val="001130BE"/>
    <w:rsid w:val="00123BB1"/>
    <w:rsid w:val="00125FA8"/>
    <w:rsid w:val="0013133A"/>
    <w:rsid w:val="001317E9"/>
    <w:rsid w:val="00133463"/>
    <w:rsid w:val="0014330E"/>
    <w:rsid w:val="00144D04"/>
    <w:rsid w:val="0014683E"/>
    <w:rsid w:val="00151C0E"/>
    <w:rsid w:val="00154C03"/>
    <w:rsid w:val="00154C4F"/>
    <w:rsid w:val="00166077"/>
    <w:rsid w:val="0018435E"/>
    <w:rsid w:val="00184678"/>
    <w:rsid w:val="001A5A81"/>
    <w:rsid w:val="001B0850"/>
    <w:rsid w:val="001C361A"/>
    <w:rsid w:val="001C5AFA"/>
    <w:rsid w:val="001E66EA"/>
    <w:rsid w:val="001E6B9F"/>
    <w:rsid w:val="001F554B"/>
    <w:rsid w:val="001F60B0"/>
    <w:rsid w:val="00202931"/>
    <w:rsid w:val="00205157"/>
    <w:rsid w:val="00214FD7"/>
    <w:rsid w:val="00221786"/>
    <w:rsid w:val="00223623"/>
    <w:rsid w:val="00225673"/>
    <w:rsid w:val="0022742B"/>
    <w:rsid w:val="00233A3E"/>
    <w:rsid w:val="00235847"/>
    <w:rsid w:val="002448ED"/>
    <w:rsid w:val="00244F22"/>
    <w:rsid w:val="002521F0"/>
    <w:rsid w:val="002554B9"/>
    <w:rsid w:val="002558E6"/>
    <w:rsid w:val="00257CEB"/>
    <w:rsid w:val="0027304E"/>
    <w:rsid w:val="00274E54"/>
    <w:rsid w:val="002800CD"/>
    <w:rsid w:val="00291786"/>
    <w:rsid w:val="00294C85"/>
    <w:rsid w:val="002A333C"/>
    <w:rsid w:val="002A36C7"/>
    <w:rsid w:val="002A4A4B"/>
    <w:rsid w:val="002A7218"/>
    <w:rsid w:val="002A777F"/>
    <w:rsid w:val="002C22CF"/>
    <w:rsid w:val="002E2460"/>
    <w:rsid w:val="002E258A"/>
    <w:rsid w:val="002F0932"/>
    <w:rsid w:val="002F5D97"/>
    <w:rsid w:val="00302DD5"/>
    <w:rsid w:val="003074AE"/>
    <w:rsid w:val="003123C2"/>
    <w:rsid w:val="00313BDF"/>
    <w:rsid w:val="00320E9C"/>
    <w:rsid w:val="003249B1"/>
    <w:rsid w:val="0032666E"/>
    <w:rsid w:val="00326E9B"/>
    <w:rsid w:val="00333B57"/>
    <w:rsid w:val="0034128A"/>
    <w:rsid w:val="00342ECB"/>
    <w:rsid w:val="00345A3A"/>
    <w:rsid w:val="00354144"/>
    <w:rsid w:val="00355046"/>
    <w:rsid w:val="003633CD"/>
    <w:rsid w:val="00367E80"/>
    <w:rsid w:val="00375705"/>
    <w:rsid w:val="00384CD4"/>
    <w:rsid w:val="00390B10"/>
    <w:rsid w:val="003A26FB"/>
    <w:rsid w:val="003A2BCD"/>
    <w:rsid w:val="003A2DE0"/>
    <w:rsid w:val="003A524B"/>
    <w:rsid w:val="003A6015"/>
    <w:rsid w:val="003B2390"/>
    <w:rsid w:val="003B6DB0"/>
    <w:rsid w:val="003B7FAF"/>
    <w:rsid w:val="003C07B6"/>
    <w:rsid w:val="003C1825"/>
    <w:rsid w:val="003C3F5E"/>
    <w:rsid w:val="003C6934"/>
    <w:rsid w:val="003D1012"/>
    <w:rsid w:val="003D3A15"/>
    <w:rsid w:val="003E559E"/>
    <w:rsid w:val="003E6C1C"/>
    <w:rsid w:val="00401B2C"/>
    <w:rsid w:val="00401B61"/>
    <w:rsid w:val="00402A26"/>
    <w:rsid w:val="00422042"/>
    <w:rsid w:val="004223C2"/>
    <w:rsid w:val="00427D06"/>
    <w:rsid w:val="004312E3"/>
    <w:rsid w:val="00442D46"/>
    <w:rsid w:val="00445CCB"/>
    <w:rsid w:val="00447B44"/>
    <w:rsid w:val="0045064F"/>
    <w:rsid w:val="0046171E"/>
    <w:rsid w:val="004708D3"/>
    <w:rsid w:val="00482277"/>
    <w:rsid w:val="00495EE2"/>
    <w:rsid w:val="004A5F85"/>
    <w:rsid w:val="004B1E50"/>
    <w:rsid w:val="004C0581"/>
    <w:rsid w:val="004D4B15"/>
    <w:rsid w:val="004E2A0E"/>
    <w:rsid w:val="004E5375"/>
    <w:rsid w:val="004F02CE"/>
    <w:rsid w:val="004F0562"/>
    <w:rsid w:val="0050199A"/>
    <w:rsid w:val="005132DB"/>
    <w:rsid w:val="00514FF2"/>
    <w:rsid w:val="00524DB6"/>
    <w:rsid w:val="00526AC6"/>
    <w:rsid w:val="00526B5A"/>
    <w:rsid w:val="005313AE"/>
    <w:rsid w:val="00537029"/>
    <w:rsid w:val="005406FE"/>
    <w:rsid w:val="0054799A"/>
    <w:rsid w:val="00552C7A"/>
    <w:rsid w:val="005535E9"/>
    <w:rsid w:val="005773F3"/>
    <w:rsid w:val="005775A4"/>
    <w:rsid w:val="00585B38"/>
    <w:rsid w:val="005863D7"/>
    <w:rsid w:val="005938B0"/>
    <w:rsid w:val="005962EF"/>
    <w:rsid w:val="00597B1E"/>
    <w:rsid w:val="005A0A97"/>
    <w:rsid w:val="005A67A2"/>
    <w:rsid w:val="005B2DF9"/>
    <w:rsid w:val="005B3240"/>
    <w:rsid w:val="005B3751"/>
    <w:rsid w:val="005B6672"/>
    <w:rsid w:val="005D013B"/>
    <w:rsid w:val="005D2B57"/>
    <w:rsid w:val="005D30B4"/>
    <w:rsid w:val="005D3774"/>
    <w:rsid w:val="005D6B99"/>
    <w:rsid w:val="005D6DA6"/>
    <w:rsid w:val="005E2980"/>
    <w:rsid w:val="005E3E44"/>
    <w:rsid w:val="005F0214"/>
    <w:rsid w:val="005F4C7D"/>
    <w:rsid w:val="0061021D"/>
    <w:rsid w:val="00610F13"/>
    <w:rsid w:val="00615B63"/>
    <w:rsid w:val="00616513"/>
    <w:rsid w:val="00617401"/>
    <w:rsid w:val="00617A27"/>
    <w:rsid w:val="006232DD"/>
    <w:rsid w:val="00623B73"/>
    <w:rsid w:val="006262CE"/>
    <w:rsid w:val="006276B7"/>
    <w:rsid w:val="00646300"/>
    <w:rsid w:val="0065786F"/>
    <w:rsid w:val="00664A25"/>
    <w:rsid w:val="00664D12"/>
    <w:rsid w:val="00680CC2"/>
    <w:rsid w:val="00684169"/>
    <w:rsid w:val="00696540"/>
    <w:rsid w:val="00696D22"/>
    <w:rsid w:val="006A5CF6"/>
    <w:rsid w:val="006B0A9F"/>
    <w:rsid w:val="006C0A30"/>
    <w:rsid w:val="006C7906"/>
    <w:rsid w:val="006D32D6"/>
    <w:rsid w:val="006D621F"/>
    <w:rsid w:val="006F24A4"/>
    <w:rsid w:val="00706305"/>
    <w:rsid w:val="00710046"/>
    <w:rsid w:val="00716478"/>
    <w:rsid w:val="00720C4A"/>
    <w:rsid w:val="007211C5"/>
    <w:rsid w:val="00732A28"/>
    <w:rsid w:val="007336D7"/>
    <w:rsid w:val="00743582"/>
    <w:rsid w:val="00746F39"/>
    <w:rsid w:val="00751DC6"/>
    <w:rsid w:val="00754139"/>
    <w:rsid w:val="0075511A"/>
    <w:rsid w:val="00756036"/>
    <w:rsid w:val="007600BE"/>
    <w:rsid w:val="007632DD"/>
    <w:rsid w:val="0076431A"/>
    <w:rsid w:val="00765618"/>
    <w:rsid w:val="007760D4"/>
    <w:rsid w:val="007776B7"/>
    <w:rsid w:val="0078028C"/>
    <w:rsid w:val="0078082A"/>
    <w:rsid w:val="007816A6"/>
    <w:rsid w:val="00785CE8"/>
    <w:rsid w:val="00787B0F"/>
    <w:rsid w:val="007A0B72"/>
    <w:rsid w:val="007A12EB"/>
    <w:rsid w:val="007A1E40"/>
    <w:rsid w:val="007B2710"/>
    <w:rsid w:val="007B73C8"/>
    <w:rsid w:val="007C22D0"/>
    <w:rsid w:val="007E2C30"/>
    <w:rsid w:val="007E45C9"/>
    <w:rsid w:val="007E4BAC"/>
    <w:rsid w:val="007E57DE"/>
    <w:rsid w:val="007F4C47"/>
    <w:rsid w:val="008105DF"/>
    <w:rsid w:val="0081246F"/>
    <w:rsid w:val="00813CCE"/>
    <w:rsid w:val="00815A14"/>
    <w:rsid w:val="0081755D"/>
    <w:rsid w:val="008212A3"/>
    <w:rsid w:val="0082150B"/>
    <w:rsid w:val="00827A76"/>
    <w:rsid w:val="00831FFB"/>
    <w:rsid w:val="008322ED"/>
    <w:rsid w:val="008333E1"/>
    <w:rsid w:val="00836CF5"/>
    <w:rsid w:val="00840337"/>
    <w:rsid w:val="008432F3"/>
    <w:rsid w:val="008442A2"/>
    <w:rsid w:val="0084666A"/>
    <w:rsid w:val="00847304"/>
    <w:rsid w:val="00857E86"/>
    <w:rsid w:val="00861CDB"/>
    <w:rsid w:val="00867B0B"/>
    <w:rsid w:val="00870B66"/>
    <w:rsid w:val="00883041"/>
    <w:rsid w:val="00887B37"/>
    <w:rsid w:val="0089138C"/>
    <w:rsid w:val="008957D9"/>
    <w:rsid w:val="008A3225"/>
    <w:rsid w:val="008A7ED4"/>
    <w:rsid w:val="008B27D4"/>
    <w:rsid w:val="008B3EF4"/>
    <w:rsid w:val="008B6352"/>
    <w:rsid w:val="008C0855"/>
    <w:rsid w:val="008C2031"/>
    <w:rsid w:val="008C5AE1"/>
    <w:rsid w:val="008D1475"/>
    <w:rsid w:val="008D3BB5"/>
    <w:rsid w:val="008E1E4E"/>
    <w:rsid w:val="008E3CD4"/>
    <w:rsid w:val="008E7FCA"/>
    <w:rsid w:val="008F45A1"/>
    <w:rsid w:val="00901D2D"/>
    <w:rsid w:val="00906BDC"/>
    <w:rsid w:val="0090730B"/>
    <w:rsid w:val="009075FD"/>
    <w:rsid w:val="0091672A"/>
    <w:rsid w:val="00916F5D"/>
    <w:rsid w:val="009214F1"/>
    <w:rsid w:val="00924C24"/>
    <w:rsid w:val="00932FEF"/>
    <w:rsid w:val="009334EE"/>
    <w:rsid w:val="009364DE"/>
    <w:rsid w:val="009367BD"/>
    <w:rsid w:val="00937154"/>
    <w:rsid w:val="00937B05"/>
    <w:rsid w:val="0094553C"/>
    <w:rsid w:val="00947107"/>
    <w:rsid w:val="009545CB"/>
    <w:rsid w:val="009571A9"/>
    <w:rsid w:val="00966789"/>
    <w:rsid w:val="009736C9"/>
    <w:rsid w:val="009A3CE7"/>
    <w:rsid w:val="009A61DF"/>
    <w:rsid w:val="009B3F06"/>
    <w:rsid w:val="009C566A"/>
    <w:rsid w:val="009D3D7A"/>
    <w:rsid w:val="009D5DFE"/>
    <w:rsid w:val="009E5433"/>
    <w:rsid w:val="009E5AEC"/>
    <w:rsid w:val="009E736E"/>
    <w:rsid w:val="009F40BB"/>
    <w:rsid w:val="00A008AB"/>
    <w:rsid w:val="00A07D80"/>
    <w:rsid w:val="00A154CE"/>
    <w:rsid w:val="00A249E9"/>
    <w:rsid w:val="00A26F36"/>
    <w:rsid w:val="00A271F1"/>
    <w:rsid w:val="00A34561"/>
    <w:rsid w:val="00A34608"/>
    <w:rsid w:val="00A35628"/>
    <w:rsid w:val="00A36639"/>
    <w:rsid w:val="00A37AFA"/>
    <w:rsid w:val="00A45CC2"/>
    <w:rsid w:val="00A56237"/>
    <w:rsid w:val="00A56B82"/>
    <w:rsid w:val="00A67374"/>
    <w:rsid w:val="00A8392B"/>
    <w:rsid w:val="00A94B6E"/>
    <w:rsid w:val="00AA4D35"/>
    <w:rsid w:val="00AB2CD2"/>
    <w:rsid w:val="00AB4112"/>
    <w:rsid w:val="00AC682D"/>
    <w:rsid w:val="00AC7793"/>
    <w:rsid w:val="00AD1C5A"/>
    <w:rsid w:val="00AD2E5F"/>
    <w:rsid w:val="00AF4ADF"/>
    <w:rsid w:val="00B011F2"/>
    <w:rsid w:val="00B01CAC"/>
    <w:rsid w:val="00B02324"/>
    <w:rsid w:val="00B02666"/>
    <w:rsid w:val="00B05F80"/>
    <w:rsid w:val="00B062B9"/>
    <w:rsid w:val="00B308E9"/>
    <w:rsid w:val="00B3173C"/>
    <w:rsid w:val="00B3225A"/>
    <w:rsid w:val="00B37986"/>
    <w:rsid w:val="00B41F3B"/>
    <w:rsid w:val="00B45FB5"/>
    <w:rsid w:val="00B4724F"/>
    <w:rsid w:val="00B64640"/>
    <w:rsid w:val="00B64B9D"/>
    <w:rsid w:val="00B81128"/>
    <w:rsid w:val="00B87CA0"/>
    <w:rsid w:val="00B87CD1"/>
    <w:rsid w:val="00B91B2F"/>
    <w:rsid w:val="00B9201F"/>
    <w:rsid w:val="00BB49A1"/>
    <w:rsid w:val="00BC0196"/>
    <w:rsid w:val="00BC1365"/>
    <w:rsid w:val="00BC1929"/>
    <w:rsid w:val="00BC2E62"/>
    <w:rsid w:val="00BC3EEE"/>
    <w:rsid w:val="00BC3FD8"/>
    <w:rsid w:val="00BD1456"/>
    <w:rsid w:val="00BF2F7D"/>
    <w:rsid w:val="00BF7EA6"/>
    <w:rsid w:val="00C064DD"/>
    <w:rsid w:val="00C10B97"/>
    <w:rsid w:val="00C15E3C"/>
    <w:rsid w:val="00C218E8"/>
    <w:rsid w:val="00C2758A"/>
    <w:rsid w:val="00C30B54"/>
    <w:rsid w:val="00C41B88"/>
    <w:rsid w:val="00C450EC"/>
    <w:rsid w:val="00C46EE1"/>
    <w:rsid w:val="00C4737E"/>
    <w:rsid w:val="00C5307E"/>
    <w:rsid w:val="00C66E76"/>
    <w:rsid w:val="00C70AF3"/>
    <w:rsid w:val="00C7134E"/>
    <w:rsid w:val="00C73A26"/>
    <w:rsid w:val="00C81158"/>
    <w:rsid w:val="00C82BCF"/>
    <w:rsid w:val="00C90F72"/>
    <w:rsid w:val="00C915FA"/>
    <w:rsid w:val="00C939D0"/>
    <w:rsid w:val="00C95389"/>
    <w:rsid w:val="00CA3805"/>
    <w:rsid w:val="00CB5FB0"/>
    <w:rsid w:val="00CC14D2"/>
    <w:rsid w:val="00CC2460"/>
    <w:rsid w:val="00CE0E6B"/>
    <w:rsid w:val="00CE1DC8"/>
    <w:rsid w:val="00CE2B68"/>
    <w:rsid w:val="00CE3EDB"/>
    <w:rsid w:val="00CE57E6"/>
    <w:rsid w:val="00CE61C4"/>
    <w:rsid w:val="00D0655E"/>
    <w:rsid w:val="00D114C3"/>
    <w:rsid w:val="00D140E8"/>
    <w:rsid w:val="00D161AE"/>
    <w:rsid w:val="00D16E37"/>
    <w:rsid w:val="00D17B45"/>
    <w:rsid w:val="00D25418"/>
    <w:rsid w:val="00D27A02"/>
    <w:rsid w:val="00D4056E"/>
    <w:rsid w:val="00D41945"/>
    <w:rsid w:val="00D4266D"/>
    <w:rsid w:val="00D50886"/>
    <w:rsid w:val="00D51A52"/>
    <w:rsid w:val="00D53A02"/>
    <w:rsid w:val="00D660D6"/>
    <w:rsid w:val="00D66B08"/>
    <w:rsid w:val="00D713BD"/>
    <w:rsid w:val="00D7398B"/>
    <w:rsid w:val="00D747E9"/>
    <w:rsid w:val="00D75E22"/>
    <w:rsid w:val="00D869DF"/>
    <w:rsid w:val="00D875EA"/>
    <w:rsid w:val="00D948DF"/>
    <w:rsid w:val="00D97BA1"/>
    <w:rsid w:val="00DA55B9"/>
    <w:rsid w:val="00DB4B25"/>
    <w:rsid w:val="00DB5753"/>
    <w:rsid w:val="00DB6BE1"/>
    <w:rsid w:val="00DC2723"/>
    <w:rsid w:val="00DC2F68"/>
    <w:rsid w:val="00DC3BEC"/>
    <w:rsid w:val="00DC5667"/>
    <w:rsid w:val="00DD2333"/>
    <w:rsid w:val="00DD255D"/>
    <w:rsid w:val="00DD3078"/>
    <w:rsid w:val="00DD46E1"/>
    <w:rsid w:val="00DD477B"/>
    <w:rsid w:val="00DD5A17"/>
    <w:rsid w:val="00DD663F"/>
    <w:rsid w:val="00DE0001"/>
    <w:rsid w:val="00DE021A"/>
    <w:rsid w:val="00DE091A"/>
    <w:rsid w:val="00DE446A"/>
    <w:rsid w:val="00DE4C2C"/>
    <w:rsid w:val="00DE684F"/>
    <w:rsid w:val="00DF1626"/>
    <w:rsid w:val="00DF20D9"/>
    <w:rsid w:val="00DF4150"/>
    <w:rsid w:val="00DF5BD0"/>
    <w:rsid w:val="00E01707"/>
    <w:rsid w:val="00E121BB"/>
    <w:rsid w:val="00E147E3"/>
    <w:rsid w:val="00E2124F"/>
    <w:rsid w:val="00E26197"/>
    <w:rsid w:val="00E274DA"/>
    <w:rsid w:val="00E30872"/>
    <w:rsid w:val="00E31D47"/>
    <w:rsid w:val="00E35104"/>
    <w:rsid w:val="00E36603"/>
    <w:rsid w:val="00E4473A"/>
    <w:rsid w:val="00E44FC5"/>
    <w:rsid w:val="00E46774"/>
    <w:rsid w:val="00E57CAD"/>
    <w:rsid w:val="00E61475"/>
    <w:rsid w:val="00E64AE0"/>
    <w:rsid w:val="00E64EF4"/>
    <w:rsid w:val="00E67DF1"/>
    <w:rsid w:val="00E71BA9"/>
    <w:rsid w:val="00E73E10"/>
    <w:rsid w:val="00E76451"/>
    <w:rsid w:val="00E76526"/>
    <w:rsid w:val="00E8125C"/>
    <w:rsid w:val="00E851AE"/>
    <w:rsid w:val="00E9169B"/>
    <w:rsid w:val="00E943C1"/>
    <w:rsid w:val="00E94556"/>
    <w:rsid w:val="00E95243"/>
    <w:rsid w:val="00E97845"/>
    <w:rsid w:val="00EB1D0B"/>
    <w:rsid w:val="00EB430F"/>
    <w:rsid w:val="00EB53A8"/>
    <w:rsid w:val="00EC11C2"/>
    <w:rsid w:val="00EC2DED"/>
    <w:rsid w:val="00ED1580"/>
    <w:rsid w:val="00ED307A"/>
    <w:rsid w:val="00ED39E5"/>
    <w:rsid w:val="00ED4D5C"/>
    <w:rsid w:val="00ED5BE1"/>
    <w:rsid w:val="00ED5D9E"/>
    <w:rsid w:val="00ED799F"/>
    <w:rsid w:val="00ED7A96"/>
    <w:rsid w:val="00EE0F35"/>
    <w:rsid w:val="00EE4AE1"/>
    <w:rsid w:val="00EF477C"/>
    <w:rsid w:val="00F0439E"/>
    <w:rsid w:val="00F12070"/>
    <w:rsid w:val="00F14F52"/>
    <w:rsid w:val="00F215EA"/>
    <w:rsid w:val="00F31380"/>
    <w:rsid w:val="00F426C6"/>
    <w:rsid w:val="00F545AE"/>
    <w:rsid w:val="00F54C2A"/>
    <w:rsid w:val="00F61E33"/>
    <w:rsid w:val="00F64732"/>
    <w:rsid w:val="00F65FD3"/>
    <w:rsid w:val="00F67F4B"/>
    <w:rsid w:val="00F71CEE"/>
    <w:rsid w:val="00F84C1C"/>
    <w:rsid w:val="00F87723"/>
    <w:rsid w:val="00F911E7"/>
    <w:rsid w:val="00F960C7"/>
    <w:rsid w:val="00F96A3A"/>
    <w:rsid w:val="00FA2752"/>
    <w:rsid w:val="00FA3194"/>
    <w:rsid w:val="00FA3AB9"/>
    <w:rsid w:val="00FA6F5D"/>
    <w:rsid w:val="00FA7CD0"/>
    <w:rsid w:val="00FB776B"/>
    <w:rsid w:val="00FC0AE6"/>
    <w:rsid w:val="00FC3E70"/>
    <w:rsid w:val="00FC665D"/>
    <w:rsid w:val="00FC7321"/>
    <w:rsid w:val="00FD474E"/>
    <w:rsid w:val="00FE0210"/>
    <w:rsid w:val="00FE2036"/>
    <w:rsid w:val="00FF21C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9681"/>
    <o:shapelayout v:ext="edit">
      <o:idmap v:ext="edit" data="1"/>
    </o:shapelayout>
  </w:shapeDefaults>
  <w:decimalSymbol w:val=","/>
  <w:listSeparator w:val=";"/>
  <w14:docId w14:val="5B69189F"/>
  <w15:docId w15:val="{2616F31C-5DC5-43BE-99F8-433B54A77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spacing w:line="320" w:lineRule="exact"/>
    </w:pPr>
    <w:rPr>
      <w:rFonts w:ascii="Arial Narrow" w:hAnsi="Arial Narrow"/>
      <w:sz w:val="24"/>
      <w:szCs w:val="24"/>
    </w:rPr>
  </w:style>
  <w:style w:type="paragraph" w:styleId="berschrift1">
    <w:name w:val="heading 1"/>
    <w:basedOn w:val="Standard"/>
    <w:next w:val="Standard"/>
    <w:qFormat/>
    <w:pPr>
      <w:keepNext/>
      <w:spacing w:before="240" w:after="60"/>
      <w:outlineLvl w:val="0"/>
    </w:pPr>
    <w:rPr>
      <w:rFonts w:cs="Arial"/>
      <w:b/>
      <w:bCs/>
      <w:kern w:val="32"/>
      <w:sz w:val="32"/>
      <w:szCs w:val="32"/>
    </w:rPr>
  </w:style>
  <w:style w:type="paragraph" w:styleId="berschrift2">
    <w:name w:val="heading 2"/>
    <w:basedOn w:val="Standard"/>
    <w:next w:val="Standard"/>
    <w:qFormat/>
    <w:pPr>
      <w:keepNext/>
      <w:spacing w:before="240" w:after="60"/>
      <w:outlineLvl w:val="1"/>
    </w:pPr>
    <w:rPr>
      <w:rFonts w:cs="Arial"/>
      <w:b/>
      <w:bCs/>
      <w:i/>
      <w:iCs/>
      <w:sz w:val="28"/>
      <w:szCs w:val="28"/>
    </w:rPr>
  </w:style>
  <w:style w:type="paragraph" w:styleId="berschrift3">
    <w:name w:val="heading 3"/>
    <w:basedOn w:val="Standard"/>
    <w:next w:val="Standard"/>
    <w:qFormat/>
    <w:pPr>
      <w:keepNext/>
      <w:spacing w:before="240" w:after="60"/>
      <w:outlineLvl w:val="2"/>
    </w:pPr>
    <w:rPr>
      <w:rFonts w:cs="Arial"/>
      <w:b/>
      <w:bCs/>
      <w:sz w:val="26"/>
      <w:szCs w:val="26"/>
    </w:rPr>
  </w:style>
  <w:style w:type="paragraph" w:styleId="berschrift4">
    <w:name w:val="heading 4"/>
    <w:basedOn w:val="Standard"/>
    <w:next w:val="Standard"/>
    <w:qFormat/>
    <w:pPr>
      <w:keepNext/>
      <w:spacing w:before="240" w:after="60"/>
      <w:outlineLvl w:val="3"/>
    </w:pPr>
    <w:rPr>
      <w:b/>
      <w:bCs/>
      <w:sz w:val="28"/>
      <w:szCs w:val="28"/>
    </w:rPr>
  </w:style>
  <w:style w:type="paragraph" w:styleId="berschrift5">
    <w:name w:val="heading 5"/>
    <w:basedOn w:val="Standard"/>
    <w:next w:val="Standard"/>
    <w:qFormat/>
    <w:pPr>
      <w:keepNext/>
      <w:outlineLvl w:val="4"/>
    </w:pPr>
    <w:rPr>
      <w:b/>
      <w:bCs/>
    </w:rPr>
  </w:style>
  <w:style w:type="paragraph" w:styleId="berschrift6">
    <w:name w:val="heading 6"/>
    <w:basedOn w:val="Standard"/>
    <w:next w:val="Standard"/>
    <w:qFormat/>
    <w:pPr>
      <w:spacing w:before="240" w:after="60"/>
      <w:outlineLvl w:val="5"/>
    </w:pPr>
    <w:rPr>
      <w:b/>
      <w:bCs/>
      <w:sz w:val="22"/>
      <w:szCs w:val="22"/>
    </w:rPr>
  </w:style>
  <w:style w:type="paragraph" w:styleId="berschrift7">
    <w:name w:val="heading 7"/>
    <w:basedOn w:val="Standard"/>
    <w:next w:val="Standard"/>
    <w:qFormat/>
    <w:pPr>
      <w:spacing w:before="240" w:after="60"/>
      <w:outlineLvl w:val="6"/>
    </w:pPr>
  </w:style>
  <w:style w:type="paragraph" w:styleId="berschrift8">
    <w:name w:val="heading 8"/>
    <w:basedOn w:val="Standard"/>
    <w:next w:val="Standard"/>
    <w:qFormat/>
    <w:pPr>
      <w:spacing w:before="240" w:after="60"/>
      <w:outlineLvl w:val="7"/>
    </w:pPr>
    <w:rPr>
      <w:i/>
      <w:iCs/>
    </w:rPr>
  </w:style>
  <w:style w:type="paragraph" w:styleId="berschrift9">
    <w:name w:val="heading 9"/>
    <w:basedOn w:val="Standard"/>
    <w:next w:val="Standard"/>
    <w:qFormat/>
    <w:pPr>
      <w:spacing w:before="240" w:after="6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styleId="Hyperlink">
    <w:name w:val="Hyperlink"/>
    <w:rPr>
      <w:color w:val="0000FF"/>
      <w:u w:val="single"/>
    </w:rPr>
  </w:style>
  <w:style w:type="character" w:styleId="BesuchterLink">
    <w:name w:val="FollowedHyperlink"/>
    <w:rPr>
      <w:color w:val="800080"/>
      <w:u w:val="single"/>
    </w:rPr>
  </w:style>
  <w:style w:type="character" w:styleId="Zeilennummer">
    <w:name w:val="line number"/>
    <w:rPr>
      <w:rFonts w:ascii="Arial Narrow" w:hAnsi="Arial Narrow"/>
    </w:rPr>
  </w:style>
  <w:style w:type="paragraph" w:styleId="Textkrper-Zeileneinzug">
    <w:name w:val="Body Text Indent"/>
    <w:basedOn w:val="Standard"/>
    <w:pPr>
      <w:tabs>
        <w:tab w:val="left" w:pos="720"/>
      </w:tabs>
      <w:spacing w:line="240" w:lineRule="exact"/>
      <w:ind w:left="720" w:hanging="720"/>
    </w:pPr>
    <w:rPr>
      <w:sz w:val="20"/>
    </w:rPr>
  </w:style>
  <w:style w:type="paragraph" w:styleId="Sprechblasentext">
    <w:name w:val="Balloon Text"/>
    <w:basedOn w:val="Standard"/>
    <w:link w:val="SprechblasentextZchn"/>
    <w:rsid w:val="00861CDB"/>
    <w:pPr>
      <w:spacing w:line="240" w:lineRule="auto"/>
    </w:pPr>
    <w:rPr>
      <w:rFonts w:ascii="Tahoma" w:hAnsi="Tahoma" w:cs="Tahoma"/>
      <w:sz w:val="16"/>
      <w:szCs w:val="16"/>
    </w:rPr>
  </w:style>
  <w:style w:type="character" w:customStyle="1" w:styleId="SprechblasentextZchn">
    <w:name w:val="Sprechblasentext Zchn"/>
    <w:link w:val="Sprechblasentext"/>
    <w:rsid w:val="00861CDB"/>
    <w:rPr>
      <w:rFonts w:ascii="Tahoma" w:hAnsi="Tahoma" w:cs="Tahoma"/>
      <w:sz w:val="16"/>
      <w:szCs w:val="16"/>
    </w:rPr>
  </w:style>
  <w:style w:type="paragraph" w:styleId="Textkrper">
    <w:name w:val="Body Text"/>
    <w:basedOn w:val="Standard"/>
    <w:link w:val="TextkrperZchn"/>
    <w:rsid w:val="007B73C8"/>
    <w:pPr>
      <w:spacing w:after="120"/>
    </w:pPr>
  </w:style>
  <w:style w:type="character" w:customStyle="1" w:styleId="TextkrperZchn">
    <w:name w:val="Textkörper Zchn"/>
    <w:link w:val="Textkrper"/>
    <w:rsid w:val="007B73C8"/>
    <w:rPr>
      <w:rFonts w:ascii="Arial Narrow" w:hAnsi="Arial Narrow"/>
      <w:sz w:val="24"/>
      <w:szCs w:val="24"/>
    </w:rPr>
  </w:style>
  <w:style w:type="paragraph" w:styleId="Listenabsatz">
    <w:name w:val="List Paragraph"/>
    <w:basedOn w:val="Standard"/>
    <w:uiPriority w:val="34"/>
    <w:qFormat/>
    <w:rsid w:val="00DA55B9"/>
    <w:pPr>
      <w:ind w:left="720"/>
      <w:contextualSpacing/>
    </w:pPr>
  </w:style>
  <w:style w:type="paragraph" w:customStyle="1" w:styleId="Default">
    <w:name w:val="Default"/>
    <w:rsid w:val="002A4A4B"/>
    <w:pPr>
      <w:autoSpaceDE w:val="0"/>
      <w:autoSpaceDN w:val="0"/>
      <w:adjustRightInd w:val="0"/>
    </w:pPr>
    <w:rPr>
      <w:rFonts w:ascii="Arial" w:hAnsi="Arial" w:cs="Arial"/>
      <w:color w:val="000000"/>
      <w:sz w:val="24"/>
      <w:szCs w:val="24"/>
    </w:rPr>
  </w:style>
  <w:style w:type="paragraph" w:styleId="Titel">
    <w:name w:val="Title"/>
    <w:basedOn w:val="Standard"/>
    <w:next w:val="Standard"/>
    <w:link w:val="TitelZchn"/>
    <w:qFormat/>
    <w:rsid w:val="00401B6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rsid w:val="00401B61"/>
    <w:rPr>
      <w:rFonts w:asciiTheme="majorHAnsi" w:eastAsiaTheme="majorEastAsia" w:hAnsiTheme="majorHAnsi" w:cstheme="majorBidi"/>
      <w:spacing w:val="-10"/>
      <w:kern w:val="28"/>
      <w:sz w:val="56"/>
      <w:szCs w:val="56"/>
    </w:rPr>
  </w:style>
  <w:style w:type="character" w:styleId="Kommentarzeichen">
    <w:name w:val="annotation reference"/>
    <w:basedOn w:val="Absatz-Standardschriftart"/>
    <w:semiHidden/>
    <w:unhideWhenUsed/>
    <w:rsid w:val="003C07B6"/>
    <w:rPr>
      <w:sz w:val="16"/>
      <w:szCs w:val="16"/>
    </w:rPr>
  </w:style>
  <w:style w:type="paragraph" w:styleId="Kommentartext">
    <w:name w:val="annotation text"/>
    <w:basedOn w:val="Standard"/>
    <w:link w:val="KommentartextZchn"/>
    <w:unhideWhenUsed/>
    <w:rsid w:val="003C07B6"/>
    <w:pPr>
      <w:spacing w:line="240" w:lineRule="auto"/>
    </w:pPr>
    <w:rPr>
      <w:sz w:val="20"/>
      <w:szCs w:val="20"/>
    </w:rPr>
  </w:style>
  <w:style w:type="character" w:customStyle="1" w:styleId="KommentartextZchn">
    <w:name w:val="Kommentartext Zchn"/>
    <w:basedOn w:val="Absatz-Standardschriftart"/>
    <w:link w:val="Kommentartext"/>
    <w:rsid w:val="003C07B6"/>
    <w:rPr>
      <w:rFonts w:ascii="Arial Narrow" w:hAnsi="Arial Narrow"/>
    </w:rPr>
  </w:style>
  <w:style w:type="paragraph" w:styleId="Kommentarthema">
    <w:name w:val="annotation subject"/>
    <w:basedOn w:val="Kommentartext"/>
    <w:next w:val="Kommentartext"/>
    <w:link w:val="KommentarthemaZchn"/>
    <w:semiHidden/>
    <w:unhideWhenUsed/>
    <w:rsid w:val="003C07B6"/>
    <w:rPr>
      <w:b/>
      <w:bCs/>
    </w:rPr>
  </w:style>
  <w:style w:type="character" w:customStyle="1" w:styleId="KommentarthemaZchn">
    <w:name w:val="Kommentarthema Zchn"/>
    <w:basedOn w:val="KommentartextZchn"/>
    <w:link w:val="Kommentarthema"/>
    <w:semiHidden/>
    <w:rsid w:val="003C07B6"/>
    <w:rPr>
      <w:rFonts w:ascii="Arial Narrow" w:hAnsi="Arial Narrow"/>
      <w:b/>
      <w:bCs/>
    </w:rPr>
  </w:style>
  <w:style w:type="table" w:styleId="Tabellenraster">
    <w:name w:val="Table Grid"/>
    <w:basedOn w:val="NormaleTabelle"/>
    <w:rsid w:val="00D948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6C0A30"/>
    <w:rPr>
      <w:rFonts w:ascii="Arial Narrow" w:hAnsi="Arial Narro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095638">
      <w:bodyDiv w:val="1"/>
      <w:marLeft w:val="0"/>
      <w:marRight w:val="0"/>
      <w:marTop w:val="0"/>
      <w:marBottom w:val="0"/>
      <w:divBdr>
        <w:top w:val="none" w:sz="0" w:space="0" w:color="auto"/>
        <w:left w:val="none" w:sz="0" w:space="0" w:color="auto"/>
        <w:bottom w:val="none" w:sz="0" w:space="0" w:color="auto"/>
        <w:right w:val="none" w:sz="0" w:space="0" w:color="auto"/>
      </w:divBdr>
    </w:div>
    <w:div w:id="104230513">
      <w:bodyDiv w:val="1"/>
      <w:marLeft w:val="0"/>
      <w:marRight w:val="0"/>
      <w:marTop w:val="0"/>
      <w:marBottom w:val="0"/>
      <w:divBdr>
        <w:top w:val="none" w:sz="0" w:space="0" w:color="auto"/>
        <w:left w:val="none" w:sz="0" w:space="0" w:color="auto"/>
        <w:bottom w:val="none" w:sz="0" w:space="0" w:color="auto"/>
        <w:right w:val="none" w:sz="0" w:space="0" w:color="auto"/>
      </w:divBdr>
    </w:div>
    <w:div w:id="458499316">
      <w:bodyDiv w:val="1"/>
      <w:marLeft w:val="0"/>
      <w:marRight w:val="0"/>
      <w:marTop w:val="0"/>
      <w:marBottom w:val="0"/>
      <w:divBdr>
        <w:top w:val="none" w:sz="0" w:space="0" w:color="auto"/>
        <w:left w:val="none" w:sz="0" w:space="0" w:color="auto"/>
        <w:bottom w:val="none" w:sz="0" w:space="0" w:color="auto"/>
        <w:right w:val="none" w:sz="0" w:space="0" w:color="auto"/>
      </w:divBdr>
    </w:div>
    <w:div w:id="504832064">
      <w:bodyDiv w:val="1"/>
      <w:marLeft w:val="0"/>
      <w:marRight w:val="0"/>
      <w:marTop w:val="0"/>
      <w:marBottom w:val="0"/>
      <w:divBdr>
        <w:top w:val="none" w:sz="0" w:space="0" w:color="auto"/>
        <w:left w:val="none" w:sz="0" w:space="0" w:color="auto"/>
        <w:bottom w:val="none" w:sz="0" w:space="0" w:color="auto"/>
        <w:right w:val="none" w:sz="0" w:space="0" w:color="auto"/>
      </w:divBdr>
    </w:div>
    <w:div w:id="709841609">
      <w:bodyDiv w:val="1"/>
      <w:marLeft w:val="0"/>
      <w:marRight w:val="0"/>
      <w:marTop w:val="0"/>
      <w:marBottom w:val="0"/>
      <w:divBdr>
        <w:top w:val="none" w:sz="0" w:space="0" w:color="auto"/>
        <w:left w:val="none" w:sz="0" w:space="0" w:color="auto"/>
        <w:bottom w:val="none" w:sz="0" w:space="0" w:color="auto"/>
        <w:right w:val="none" w:sz="0" w:space="0" w:color="auto"/>
      </w:divBdr>
    </w:div>
    <w:div w:id="1154492614">
      <w:bodyDiv w:val="1"/>
      <w:marLeft w:val="0"/>
      <w:marRight w:val="0"/>
      <w:marTop w:val="0"/>
      <w:marBottom w:val="0"/>
      <w:divBdr>
        <w:top w:val="none" w:sz="0" w:space="0" w:color="auto"/>
        <w:left w:val="none" w:sz="0" w:space="0" w:color="auto"/>
        <w:bottom w:val="none" w:sz="0" w:space="0" w:color="auto"/>
        <w:right w:val="none" w:sz="0" w:space="0" w:color="auto"/>
      </w:divBdr>
    </w:div>
    <w:div w:id="1291549009">
      <w:bodyDiv w:val="1"/>
      <w:marLeft w:val="0"/>
      <w:marRight w:val="0"/>
      <w:marTop w:val="0"/>
      <w:marBottom w:val="0"/>
      <w:divBdr>
        <w:top w:val="none" w:sz="0" w:space="0" w:color="auto"/>
        <w:left w:val="none" w:sz="0" w:space="0" w:color="auto"/>
        <w:bottom w:val="none" w:sz="0" w:space="0" w:color="auto"/>
        <w:right w:val="none" w:sz="0" w:space="0" w:color="auto"/>
      </w:divBdr>
    </w:div>
    <w:div w:id="1436367996">
      <w:bodyDiv w:val="1"/>
      <w:marLeft w:val="0"/>
      <w:marRight w:val="0"/>
      <w:marTop w:val="0"/>
      <w:marBottom w:val="0"/>
      <w:divBdr>
        <w:top w:val="none" w:sz="0" w:space="0" w:color="auto"/>
        <w:left w:val="none" w:sz="0" w:space="0" w:color="auto"/>
        <w:bottom w:val="none" w:sz="0" w:space="0" w:color="auto"/>
        <w:right w:val="none" w:sz="0" w:space="0" w:color="auto"/>
      </w:divBdr>
    </w:div>
    <w:div w:id="1830708850">
      <w:bodyDiv w:val="1"/>
      <w:marLeft w:val="0"/>
      <w:marRight w:val="0"/>
      <w:marTop w:val="0"/>
      <w:marBottom w:val="0"/>
      <w:divBdr>
        <w:top w:val="none" w:sz="0" w:space="0" w:color="auto"/>
        <w:left w:val="none" w:sz="0" w:space="0" w:color="auto"/>
        <w:bottom w:val="none" w:sz="0" w:space="0" w:color="auto"/>
        <w:right w:val="none" w:sz="0" w:space="0" w:color="auto"/>
      </w:divBdr>
    </w:div>
    <w:div w:id="1933203724">
      <w:bodyDiv w:val="1"/>
      <w:marLeft w:val="0"/>
      <w:marRight w:val="0"/>
      <w:marTop w:val="0"/>
      <w:marBottom w:val="0"/>
      <w:divBdr>
        <w:top w:val="none" w:sz="0" w:space="0" w:color="auto"/>
        <w:left w:val="none" w:sz="0" w:space="0" w:color="auto"/>
        <w:bottom w:val="none" w:sz="0" w:space="0" w:color="auto"/>
        <w:right w:val="none" w:sz="0" w:space="0" w:color="auto"/>
      </w:divBdr>
    </w:div>
    <w:div w:id="1998415777">
      <w:bodyDiv w:val="1"/>
      <w:marLeft w:val="0"/>
      <w:marRight w:val="0"/>
      <w:marTop w:val="0"/>
      <w:marBottom w:val="0"/>
      <w:divBdr>
        <w:top w:val="none" w:sz="0" w:space="0" w:color="auto"/>
        <w:left w:val="none" w:sz="0" w:space="0" w:color="auto"/>
        <w:bottom w:val="none" w:sz="0" w:space="0" w:color="auto"/>
        <w:right w:val="none" w:sz="0" w:space="0" w:color="auto"/>
      </w:divBdr>
    </w:div>
    <w:div w:id="2002658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olizei.brandenburg.d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uliane.strelow@polizei.brandenburg.de"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oeffentlichkeitsarbeit.hpol@polizei.brandenburg.de" TargetMode="External"/><Relationship Id="rId4" Type="http://schemas.openxmlformats.org/officeDocument/2006/relationships/settings" Target="settings.xml"/><Relationship Id="rId9" Type="http://schemas.openxmlformats.org/officeDocument/2006/relationships/hyperlink" Target="http://www.polizei-brandenburg-karriere.de"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WINNT\Profiles\admin\Desktop\kopfbogen_lka_neu.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A3A4B5-4EFA-4F5F-95D7-878314E9B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kopfbogen_lka_neu.dot</Template>
  <TotalTime>0</TotalTime>
  <Pages>3</Pages>
  <Words>600</Words>
  <Characters>4447</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1</vt:lpstr>
    </vt:vector>
  </TitlesOfParts>
  <Company>MIBB</Company>
  <LinksUpToDate>false</LinksUpToDate>
  <CharactersWithSpaces>5037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admin</dc:creator>
  <cp:lastModifiedBy>HPol Strelow, Juliane</cp:lastModifiedBy>
  <cp:revision>3</cp:revision>
  <cp:lastPrinted>2025-09-30T12:42:00Z</cp:lastPrinted>
  <dcterms:created xsi:type="dcterms:W3CDTF">2025-09-30T05:04:00Z</dcterms:created>
  <dcterms:modified xsi:type="dcterms:W3CDTF">2025-09-30T12:48:00Z</dcterms:modified>
</cp:coreProperties>
</file>